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630" w:rsidRPr="00950DD0" w:rsidRDefault="00852145" w:rsidP="00755630">
      <w:pPr>
        <w:rPr>
          <w:b/>
          <w:sz w:val="20"/>
          <w:szCs w:val="20"/>
        </w:rPr>
      </w:pPr>
      <w:r w:rsidRPr="00950DD0">
        <w:rPr>
          <w:b/>
          <w:sz w:val="20"/>
          <w:szCs w:val="20"/>
        </w:rPr>
        <w:t>Mentor</w:t>
      </w:r>
    </w:p>
    <w:p w:rsidR="00141D3A" w:rsidRDefault="00950DD0" w:rsidP="00950DD0">
      <w:pPr>
        <w:rPr>
          <w:sz w:val="20"/>
          <w:szCs w:val="20"/>
        </w:rPr>
      </w:pPr>
      <w:r>
        <w:rPr>
          <w:sz w:val="20"/>
          <w:szCs w:val="20"/>
        </w:rPr>
        <w:t>PÅ SOSUFVH kan en elev</w:t>
      </w:r>
      <w:r w:rsidR="00141D3A">
        <w:rPr>
          <w:sz w:val="20"/>
          <w:szCs w:val="20"/>
        </w:rPr>
        <w:t xml:space="preserve"> i praktikken </w:t>
      </w:r>
      <w:r>
        <w:rPr>
          <w:sz w:val="20"/>
          <w:szCs w:val="20"/>
        </w:rPr>
        <w:t xml:space="preserve">få en mentor, hvis eleven </w:t>
      </w:r>
      <w:r w:rsidR="00141D3A">
        <w:rPr>
          <w:sz w:val="20"/>
          <w:szCs w:val="20"/>
        </w:rPr>
        <w:t>har brug f</w:t>
      </w:r>
      <w:r>
        <w:rPr>
          <w:sz w:val="20"/>
          <w:szCs w:val="20"/>
        </w:rPr>
        <w:t>or ekstra støtte og vejledning for at kunne gennemføre</w:t>
      </w:r>
      <w:r w:rsidR="00141D3A">
        <w:rPr>
          <w:sz w:val="20"/>
          <w:szCs w:val="20"/>
        </w:rPr>
        <w:t xml:space="preserve"> praktikken. En mentor kan f.eks. støtte elever med særlige personlige eller soci</w:t>
      </w:r>
      <w:r>
        <w:rPr>
          <w:sz w:val="20"/>
          <w:szCs w:val="20"/>
        </w:rPr>
        <w:t xml:space="preserve">ale udfordringer. </w:t>
      </w:r>
    </w:p>
    <w:p w:rsidR="00950DD0" w:rsidRDefault="00950DD0" w:rsidP="00950DD0">
      <w:pPr>
        <w:rPr>
          <w:sz w:val="20"/>
          <w:szCs w:val="20"/>
        </w:rPr>
      </w:pPr>
      <w:r>
        <w:rPr>
          <w:sz w:val="20"/>
          <w:szCs w:val="20"/>
        </w:rPr>
        <w:t xml:space="preserve">Vil du høre mere om skolens mentorordning, kan du kontakte en uddannelsesvejleder. </w:t>
      </w:r>
    </w:p>
    <w:p w:rsidR="00950DD0" w:rsidRPr="00950DD0" w:rsidRDefault="00950DD0" w:rsidP="00950DD0">
      <w:pPr>
        <w:rPr>
          <w:b/>
          <w:sz w:val="20"/>
          <w:szCs w:val="20"/>
        </w:rPr>
      </w:pPr>
    </w:p>
    <w:p w:rsidR="00852145" w:rsidRPr="00950DD0" w:rsidRDefault="00852145" w:rsidP="00F94CA9">
      <w:pPr>
        <w:rPr>
          <w:b/>
          <w:sz w:val="20"/>
          <w:szCs w:val="20"/>
        </w:rPr>
      </w:pPr>
      <w:bookmarkStart w:id="0" w:name="_GoBack"/>
      <w:bookmarkEnd w:id="0"/>
      <w:r w:rsidRPr="00950DD0">
        <w:rPr>
          <w:b/>
          <w:sz w:val="20"/>
          <w:szCs w:val="20"/>
        </w:rPr>
        <w:t xml:space="preserve"> </w:t>
      </w:r>
    </w:p>
    <w:sectPr w:rsidR="00852145" w:rsidRPr="00950DD0" w:rsidSect="00622660">
      <w:headerReference w:type="default" r:id="rId7"/>
      <w:footerReference w:type="default" r:id="rId8"/>
      <w:pgSz w:w="11906" w:h="16838"/>
      <w:pgMar w:top="3403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7EA" w:rsidRDefault="000027EA" w:rsidP="00F94CA9">
      <w:r>
        <w:separator/>
      </w:r>
    </w:p>
  </w:endnote>
  <w:endnote w:type="continuationSeparator" w:id="0">
    <w:p w:rsidR="000027EA" w:rsidRDefault="000027EA" w:rsidP="00F9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FE2" w:rsidRDefault="009D1EDD" w:rsidP="00F94CA9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2ABAEDE1" wp14:editId="2ABAEDE2">
          <wp:simplePos x="0" y="0"/>
          <wp:positionH relativeFrom="column">
            <wp:posOffset>-734060</wp:posOffset>
          </wp:positionH>
          <wp:positionV relativeFrom="paragraph">
            <wp:posOffset>-2540</wp:posOffset>
          </wp:positionV>
          <wp:extent cx="7604760" cy="617220"/>
          <wp:effectExtent l="0" t="0" r="0" b="0"/>
          <wp:wrapNone/>
          <wp:docPr id="1" name="Billede 0" descr="345487_Word_b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0" descr="345487_Word_b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7EA" w:rsidRDefault="000027EA" w:rsidP="00F94CA9">
      <w:r>
        <w:separator/>
      </w:r>
    </w:p>
  </w:footnote>
  <w:footnote w:type="continuationSeparator" w:id="0">
    <w:p w:rsidR="000027EA" w:rsidRDefault="000027EA" w:rsidP="00F94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FE2" w:rsidRDefault="00D32AC7" w:rsidP="00F94CA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5E0E1CAF" wp14:editId="327DC6AF">
          <wp:simplePos x="0" y="0"/>
          <wp:positionH relativeFrom="column">
            <wp:posOffset>703359</wp:posOffset>
          </wp:positionH>
          <wp:positionV relativeFrom="paragraph">
            <wp:posOffset>-436245</wp:posOffset>
          </wp:positionV>
          <wp:extent cx="6120130" cy="844550"/>
          <wp:effectExtent l="0" t="0" r="0" b="0"/>
          <wp:wrapTight wrapText="bothSides">
            <wp:wrapPolygon edited="0">
              <wp:start x="0" y="0"/>
              <wp:lineTo x="0" y="20950"/>
              <wp:lineTo x="21515" y="20950"/>
              <wp:lineTo x="21515" y="0"/>
              <wp:lineTo x="0" y="0"/>
            </wp:wrapPolygon>
          </wp:wrapTight>
          <wp:docPr id="6" name="Billede 5" descr="345487_Word_to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5" descr="345487_Word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777"/>
                  <a:stretch>
                    <a:fillRect/>
                  </a:stretch>
                </pic:blipFill>
                <pic:spPr>
                  <a:xfrm>
                    <a:off x="0" y="0"/>
                    <a:ext cx="612013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145"/>
    <w:rsid w:val="000027EA"/>
    <w:rsid w:val="000A0CF9"/>
    <w:rsid w:val="000C4A72"/>
    <w:rsid w:val="000E3BF6"/>
    <w:rsid w:val="00141D3A"/>
    <w:rsid w:val="00142FE2"/>
    <w:rsid w:val="001B1835"/>
    <w:rsid w:val="001E67A4"/>
    <w:rsid w:val="0021515E"/>
    <w:rsid w:val="00241EC5"/>
    <w:rsid w:val="0032619F"/>
    <w:rsid w:val="003C5374"/>
    <w:rsid w:val="004608D6"/>
    <w:rsid w:val="004A078E"/>
    <w:rsid w:val="005A76A0"/>
    <w:rsid w:val="005C7609"/>
    <w:rsid w:val="005D7D78"/>
    <w:rsid w:val="00622660"/>
    <w:rsid w:val="0067633B"/>
    <w:rsid w:val="00755630"/>
    <w:rsid w:val="007748BC"/>
    <w:rsid w:val="007E52A3"/>
    <w:rsid w:val="0083698F"/>
    <w:rsid w:val="00852145"/>
    <w:rsid w:val="008814AE"/>
    <w:rsid w:val="00902501"/>
    <w:rsid w:val="009218E1"/>
    <w:rsid w:val="00950DD0"/>
    <w:rsid w:val="009D1EDD"/>
    <w:rsid w:val="00B17A6E"/>
    <w:rsid w:val="00C44AAB"/>
    <w:rsid w:val="00CB5D5B"/>
    <w:rsid w:val="00CC258E"/>
    <w:rsid w:val="00D20021"/>
    <w:rsid w:val="00D31E1C"/>
    <w:rsid w:val="00D32AC7"/>
    <w:rsid w:val="00E71889"/>
    <w:rsid w:val="00F557D5"/>
    <w:rsid w:val="00F9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28B90"/>
  <w15:chartTrackingRefBased/>
  <w15:docId w15:val="{D91C5C89-3AE0-4FC1-A4DE-FD6A182FD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CA9"/>
    <w:pPr>
      <w:spacing w:after="200" w:line="276" w:lineRule="auto"/>
      <w:ind w:left="142"/>
    </w:pPr>
    <w:rPr>
      <w:sz w:val="22"/>
      <w:szCs w:val="22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E3BF6"/>
    <w:pPr>
      <w:tabs>
        <w:tab w:val="left" w:pos="7088"/>
        <w:tab w:val="left" w:pos="7938"/>
      </w:tabs>
      <w:spacing w:after="0" w:line="240" w:lineRule="auto"/>
      <w:outlineLvl w:val="0"/>
    </w:pPr>
    <w:rPr>
      <w:rFonts w:eastAsia="Times New Roman"/>
      <w:b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Careitec">
    <w:name w:val="Careitec"/>
    <w:basedOn w:val="Tabel-Normal"/>
    <w:uiPriority w:val="99"/>
    <w:qFormat/>
    <w:rsid w:val="004A078E"/>
    <w:rPr>
      <w:rFonts w:eastAsia="Times New Roman"/>
      <w:lang w:eastAsia="da-DK"/>
    </w:rPr>
    <w:tblPr/>
  </w:style>
  <w:style w:type="paragraph" w:styleId="Sidehoved">
    <w:name w:val="header"/>
    <w:basedOn w:val="Normal"/>
    <w:link w:val="Sidehove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2FE2"/>
  </w:style>
  <w:style w:type="paragraph" w:styleId="Sidefod">
    <w:name w:val="footer"/>
    <w:basedOn w:val="Normal"/>
    <w:link w:val="Sidefo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2F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2F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E3BF6"/>
    <w:rPr>
      <w:rFonts w:eastAsia="Times New Roman"/>
      <w:b/>
      <w:sz w:val="22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osu-FVH\SOSU%20FVH%20Tomt%20dok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3E314B-9DCB-4496-AD48-A6E9FB344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SOSU FVH Tomt dokument</Template>
  <TotalTime>0</TotalTime>
  <Pages>1</Pages>
  <Words>45</Words>
  <Characters>275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PrinfoVejle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Enemark Asmussen</dc:creator>
  <cp:keywords/>
  <dc:description/>
  <cp:lastModifiedBy>Pernille Benzon</cp:lastModifiedBy>
  <cp:revision>3</cp:revision>
  <cp:lastPrinted>2014-10-13T04:14:00Z</cp:lastPrinted>
  <dcterms:created xsi:type="dcterms:W3CDTF">2017-12-12T16:48:00Z</dcterms:created>
  <dcterms:modified xsi:type="dcterms:W3CDTF">2017-12-12T16:48:00Z</dcterms:modified>
</cp:coreProperties>
</file>