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01"/>
        <w:gridCol w:w="3195"/>
        <w:gridCol w:w="3196"/>
      </w:tblGrid>
      <w:tr w:rsidR="00B703D3" w14:paraId="2488ACCF" w14:textId="77777777" w:rsidTr="00DD4798">
        <w:tc>
          <w:tcPr>
            <w:tcW w:w="959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34513EA" w14:textId="0EB38299" w:rsidR="00B703D3" w:rsidRPr="007356FE" w:rsidRDefault="00B703D3" w:rsidP="00B703D3">
            <w:pPr>
              <w:spacing w:after="0"/>
              <w:rPr>
                <w:sz w:val="20"/>
                <w:szCs w:val="24"/>
              </w:rPr>
            </w:pPr>
            <w:r w:rsidRPr="007356FE">
              <w:rPr>
                <w:b/>
                <w:sz w:val="32"/>
                <w:szCs w:val="24"/>
              </w:rPr>
              <w:t>Turnusplan SSA</w:t>
            </w:r>
            <w:r>
              <w:rPr>
                <w:b/>
                <w:sz w:val="32"/>
                <w:szCs w:val="24"/>
              </w:rPr>
              <w:t xml:space="preserve"> </w:t>
            </w:r>
            <w:r w:rsidR="008F4D83">
              <w:rPr>
                <w:b/>
                <w:sz w:val="32"/>
                <w:szCs w:val="24"/>
              </w:rPr>
              <w:t>maj</w:t>
            </w:r>
            <w:r w:rsidR="00871D2D">
              <w:rPr>
                <w:b/>
                <w:sz w:val="32"/>
                <w:szCs w:val="24"/>
              </w:rPr>
              <w:t xml:space="preserve"> </w:t>
            </w:r>
            <w:r w:rsidR="00AA4CE9">
              <w:rPr>
                <w:b/>
                <w:sz w:val="32"/>
                <w:szCs w:val="24"/>
              </w:rPr>
              <w:t>202</w:t>
            </w:r>
            <w:r w:rsidR="00805BF3">
              <w:rPr>
                <w:b/>
                <w:sz w:val="32"/>
                <w:szCs w:val="24"/>
              </w:rPr>
              <w:t>1</w:t>
            </w:r>
            <w:r w:rsidR="00AA4CE9">
              <w:rPr>
                <w:b/>
                <w:sz w:val="32"/>
                <w:szCs w:val="24"/>
              </w:rPr>
              <w:t xml:space="preserve"> (SSA2</w:t>
            </w:r>
            <w:r w:rsidR="00805BF3">
              <w:rPr>
                <w:b/>
                <w:sz w:val="32"/>
                <w:szCs w:val="24"/>
              </w:rPr>
              <w:t>1</w:t>
            </w:r>
            <w:r w:rsidR="008F4D83">
              <w:rPr>
                <w:b/>
                <w:sz w:val="32"/>
                <w:szCs w:val="24"/>
              </w:rPr>
              <w:t>05</w:t>
            </w:r>
            <w:r w:rsidR="00745C64">
              <w:rPr>
                <w:b/>
                <w:sz w:val="32"/>
                <w:szCs w:val="24"/>
              </w:rPr>
              <w:t>)</w:t>
            </w:r>
          </w:p>
          <w:p w14:paraId="6C19E33A" w14:textId="77777777" w:rsidR="00B703D3" w:rsidRDefault="00BE420B" w:rsidP="00B703D3">
            <w:pPr>
              <w:spacing w:after="0"/>
              <w:rPr>
                <w:sz w:val="24"/>
                <w:szCs w:val="24"/>
              </w:rPr>
            </w:pPr>
            <w:r w:rsidRPr="001644F2">
              <w:rPr>
                <w:sz w:val="24"/>
                <w:szCs w:val="24"/>
              </w:rPr>
              <w:t xml:space="preserve">Horsens, Hedensted, Region Midt, Fredericia, Kolding, Vejle og Region Syd. </w:t>
            </w:r>
          </w:p>
          <w:p w14:paraId="466DED5F" w14:textId="77777777" w:rsidR="00EF3481" w:rsidRDefault="00EF3481" w:rsidP="00EF3481">
            <w:pPr>
              <w:spacing w:after="0"/>
              <w:rPr>
                <w:szCs w:val="24"/>
              </w:rPr>
            </w:pPr>
          </w:p>
          <w:p w14:paraId="1B0ACC3F" w14:textId="2D9BA0A0" w:rsidR="00EF3481" w:rsidRPr="006611BB" w:rsidRDefault="00EF3481" w:rsidP="00EF3481">
            <w:pPr>
              <w:spacing w:after="0"/>
              <w:rPr>
                <w:color w:val="A6A6A6" w:themeColor="background1" w:themeShade="A6"/>
                <w:szCs w:val="24"/>
              </w:rPr>
            </w:pPr>
            <w:r>
              <w:rPr>
                <w:szCs w:val="24"/>
              </w:rPr>
              <w:t xml:space="preserve">Udbyder hold på Social- og Sundhedsskolen </w:t>
            </w:r>
            <w:r w:rsidRPr="009D120C">
              <w:rPr>
                <w:szCs w:val="24"/>
              </w:rPr>
              <w:t xml:space="preserve">i </w:t>
            </w:r>
            <w:r>
              <w:rPr>
                <w:szCs w:val="24"/>
              </w:rPr>
              <w:t>Horsens, Vejle og Fredericia.</w:t>
            </w:r>
          </w:p>
          <w:p w14:paraId="084A563F" w14:textId="77777777" w:rsidR="00EF3481" w:rsidRPr="007356FE" w:rsidRDefault="00EF3481" w:rsidP="00EF3481">
            <w:pPr>
              <w:spacing w:after="0"/>
              <w:rPr>
                <w:sz w:val="20"/>
              </w:rPr>
            </w:pPr>
            <w:r w:rsidRPr="007356FE">
              <w:rPr>
                <w:sz w:val="20"/>
              </w:rPr>
              <w:t>Eleverne møder kl. 8.15 første dag på alle skoleperioder.</w:t>
            </w:r>
          </w:p>
          <w:p w14:paraId="18B64BDA" w14:textId="5070284C" w:rsidR="00B703D3" w:rsidRPr="007356FE" w:rsidRDefault="00E1258F" w:rsidP="008E3DF3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0"/>
                <w:szCs w:val="24"/>
              </w:rPr>
              <w:t>03</w:t>
            </w:r>
            <w:r w:rsidR="0087368E">
              <w:rPr>
                <w:sz w:val="20"/>
                <w:szCs w:val="24"/>
              </w:rPr>
              <w:t>.0</w:t>
            </w:r>
            <w:r>
              <w:rPr>
                <w:sz w:val="20"/>
                <w:szCs w:val="24"/>
              </w:rPr>
              <w:t>6</w:t>
            </w:r>
            <w:r w:rsidR="0087368E">
              <w:rPr>
                <w:sz w:val="20"/>
                <w:szCs w:val="24"/>
              </w:rPr>
              <w:t>.20</w:t>
            </w:r>
          </w:p>
        </w:tc>
      </w:tr>
      <w:tr w:rsidR="00B703D3" w14:paraId="5601CD3E" w14:textId="77777777" w:rsidTr="007F720A">
        <w:tc>
          <w:tcPr>
            <w:tcW w:w="3201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14:paraId="2A5A4709" w14:textId="77777777" w:rsidR="00B703D3" w:rsidRPr="007356FE" w:rsidRDefault="00B703D3" w:rsidP="00B703D3">
            <w:pPr>
              <w:spacing w:after="0"/>
              <w:rPr>
                <w:sz w:val="24"/>
                <w:szCs w:val="24"/>
              </w:rPr>
            </w:pPr>
            <w:r w:rsidRPr="007356FE">
              <w:rPr>
                <w:sz w:val="24"/>
                <w:szCs w:val="24"/>
              </w:rPr>
              <w:t>Skoleperiode 1a</w:t>
            </w:r>
          </w:p>
        </w:tc>
        <w:tc>
          <w:tcPr>
            <w:tcW w:w="3195" w:type="dxa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14:paraId="6463E2D5" w14:textId="792E42B5" w:rsidR="00B703D3" w:rsidRPr="00CB7FB0" w:rsidRDefault="00172A24" w:rsidP="00B703D3">
            <w:pPr>
              <w:spacing w:after="0"/>
              <w:rPr>
                <w:sz w:val="20"/>
                <w:szCs w:val="24"/>
              </w:rPr>
            </w:pPr>
            <w:r w:rsidRPr="00CB7FB0">
              <w:rPr>
                <w:sz w:val="20"/>
                <w:szCs w:val="24"/>
              </w:rPr>
              <w:t>10</w:t>
            </w:r>
            <w:r w:rsidR="008F4D83" w:rsidRPr="00CB7FB0">
              <w:rPr>
                <w:sz w:val="20"/>
                <w:szCs w:val="24"/>
              </w:rPr>
              <w:t>.05</w:t>
            </w:r>
            <w:r w:rsidR="00AA4CE9" w:rsidRPr="00CB7FB0">
              <w:rPr>
                <w:sz w:val="20"/>
                <w:szCs w:val="24"/>
              </w:rPr>
              <w:t>.2</w:t>
            </w:r>
            <w:r w:rsidRPr="00CB7FB0">
              <w:rPr>
                <w:sz w:val="20"/>
                <w:szCs w:val="24"/>
              </w:rPr>
              <w:t>1</w:t>
            </w:r>
          </w:p>
          <w:p w14:paraId="6701F8EB" w14:textId="77777777" w:rsidR="00B01431" w:rsidRPr="00805BF3" w:rsidRDefault="005437CC" w:rsidP="00B703D3">
            <w:pPr>
              <w:spacing w:after="0"/>
              <w:rPr>
                <w:color w:val="FF0000"/>
                <w:sz w:val="20"/>
                <w:szCs w:val="24"/>
              </w:rPr>
            </w:pPr>
            <w:r w:rsidRPr="00CB7FB0">
              <w:rPr>
                <w:sz w:val="16"/>
                <w:szCs w:val="24"/>
              </w:rPr>
              <w:t>Uge 19</w:t>
            </w:r>
          </w:p>
        </w:tc>
        <w:tc>
          <w:tcPr>
            <w:tcW w:w="3196" w:type="dxa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51B72CA8" w14:textId="288F5429" w:rsidR="00DC6F3A" w:rsidRPr="003D74F2" w:rsidRDefault="005437CC" w:rsidP="00B703D3">
            <w:pPr>
              <w:spacing w:after="0"/>
              <w:rPr>
                <w:sz w:val="12"/>
                <w:szCs w:val="18"/>
              </w:rPr>
            </w:pPr>
            <w:r w:rsidRPr="000260C0">
              <w:rPr>
                <w:sz w:val="20"/>
              </w:rPr>
              <w:t>1</w:t>
            </w:r>
            <w:r w:rsidR="000260C0" w:rsidRPr="000260C0">
              <w:rPr>
                <w:sz w:val="20"/>
              </w:rPr>
              <w:t>6</w:t>
            </w:r>
            <w:r w:rsidR="008F4D83" w:rsidRPr="000260C0">
              <w:rPr>
                <w:sz w:val="20"/>
              </w:rPr>
              <w:t>.06</w:t>
            </w:r>
            <w:r w:rsidR="008C3EC3" w:rsidRPr="000260C0">
              <w:rPr>
                <w:sz w:val="20"/>
              </w:rPr>
              <w:t>.2</w:t>
            </w:r>
            <w:r w:rsidR="000260C0" w:rsidRPr="000260C0">
              <w:rPr>
                <w:sz w:val="20"/>
              </w:rPr>
              <w:t>1</w:t>
            </w:r>
            <w:r w:rsidR="003D74F2">
              <w:rPr>
                <w:sz w:val="20"/>
              </w:rPr>
              <w:t xml:space="preserve"> </w:t>
            </w:r>
            <w:r w:rsidR="003D74F2" w:rsidRPr="003D74F2">
              <w:rPr>
                <w:sz w:val="16"/>
                <w:szCs w:val="18"/>
              </w:rPr>
              <w:t>(onsdag)</w:t>
            </w:r>
          </w:p>
          <w:p w14:paraId="7B390856" w14:textId="77777777" w:rsidR="00B703D3" w:rsidRPr="00805BF3" w:rsidRDefault="005437CC" w:rsidP="00B703D3">
            <w:pPr>
              <w:spacing w:after="0"/>
              <w:rPr>
                <w:color w:val="FF0000"/>
                <w:sz w:val="20"/>
              </w:rPr>
            </w:pPr>
            <w:r w:rsidRPr="000260C0">
              <w:rPr>
                <w:sz w:val="16"/>
              </w:rPr>
              <w:t>Uge 24</w:t>
            </w:r>
          </w:p>
        </w:tc>
      </w:tr>
      <w:tr w:rsidR="00B703D3" w14:paraId="2F8B3396" w14:textId="77777777" w:rsidTr="007F720A">
        <w:tc>
          <w:tcPr>
            <w:tcW w:w="3201" w:type="dxa"/>
            <w:vMerge/>
            <w:tcBorders>
              <w:left w:val="single" w:sz="18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1E2BA30F" w14:textId="77777777" w:rsidR="00B703D3" w:rsidRPr="007356FE" w:rsidRDefault="00B703D3" w:rsidP="00B703D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391" w:type="dxa"/>
            <w:gridSpan w:val="2"/>
            <w:tcBorders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0B1B40A2" w14:textId="580DF134" w:rsidR="00B703D3" w:rsidRPr="00805BF3" w:rsidRDefault="00DF6613" w:rsidP="00B703D3">
            <w:pPr>
              <w:spacing w:after="0"/>
              <w:rPr>
                <w:color w:val="FF0000"/>
                <w:sz w:val="20"/>
                <w:szCs w:val="24"/>
              </w:rPr>
            </w:pPr>
            <w:r>
              <w:rPr>
                <w:color w:val="FF0000"/>
                <w:sz w:val="16"/>
              </w:rPr>
              <w:t xml:space="preserve"> </w:t>
            </w:r>
            <w:r w:rsidR="00515D8B" w:rsidRPr="00282D6B">
              <w:rPr>
                <w:sz w:val="16"/>
              </w:rPr>
              <w:t xml:space="preserve">7,4 </w:t>
            </w:r>
            <w:r w:rsidR="004C5BD6">
              <w:rPr>
                <w:sz w:val="16"/>
              </w:rPr>
              <w:t>ferie</w:t>
            </w:r>
            <w:r w:rsidR="00515D8B" w:rsidRPr="00282D6B">
              <w:rPr>
                <w:sz w:val="16"/>
              </w:rPr>
              <w:t>timer fra 6. ferieuge, eller i praktik med løn den 14.05.21.</w:t>
            </w:r>
          </w:p>
        </w:tc>
      </w:tr>
      <w:tr w:rsidR="00B703D3" w14:paraId="71D91737" w14:textId="77777777" w:rsidTr="007F720A">
        <w:tc>
          <w:tcPr>
            <w:tcW w:w="3201" w:type="dxa"/>
            <w:vMerge w:val="restart"/>
            <w:tcBorders>
              <w:top w:val="single" w:sz="12" w:space="0" w:color="auto"/>
              <w:left w:val="single" w:sz="18" w:space="0" w:color="auto"/>
            </w:tcBorders>
            <w:shd w:val="clear" w:color="auto" w:fill="FFFFFF" w:themeFill="background1"/>
          </w:tcPr>
          <w:p w14:paraId="0A46C5D5" w14:textId="77777777" w:rsidR="00B703D3" w:rsidRDefault="00B703D3" w:rsidP="00B703D3">
            <w:pPr>
              <w:spacing w:after="0"/>
              <w:rPr>
                <w:sz w:val="24"/>
                <w:szCs w:val="24"/>
              </w:rPr>
            </w:pPr>
            <w:r w:rsidRPr="007356FE">
              <w:rPr>
                <w:sz w:val="24"/>
                <w:szCs w:val="24"/>
              </w:rPr>
              <w:t>Praktik 1a</w:t>
            </w:r>
          </w:p>
          <w:p w14:paraId="582022AB" w14:textId="77777777" w:rsidR="00DC6F3A" w:rsidRPr="007356FE" w:rsidRDefault="00F51E94" w:rsidP="009E1337">
            <w:pPr>
              <w:spacing w:after="0"/>
              <w:rPr>
                <w:sz w:val="24"/>
                <w:szCs w:val="24"/>
              </w:rPr>
            </w:pPr>
            <w:r>
              <w:rPr>
                <w:sz w:val="16"/>
                <w:szCs w:val="24"/>
              </w:rPr>
              <w:t>(2</w:t>
            </w:r>
            <w:r w:rsidR="009E1337">
              <w:rPr>
                <w:sz w:val="16"/>
                <w:szCs w:val="24"/>
              </w:rPr>
              <w:t>2 uger</w:t>
            </w:r>
            <w:r w:rsidR="00DC6F3A" w:rsidRPr="0055219A">
              <w:rPr>
                <w:sz w:val="16"/>
                <w:szCs w:val="24"/>
              </w:rPr>
              <w:t>)</w:t>
            </w:r>
          </w:p>
        </w:tc>
        <w:tc>
          <w:tcPr>
            <w:tcW w:w="3195" w:type="dxa"/>
            <w:tcBorders>
              <w:top w:val="single" w:sz="12" w:space="0" w:color="auto"/>
            </w:tcBorders>
          </w:tcPr>
          <w:p w14:paraId="63DECCFD" w14:textId="60EEDC46" w:rsidR="00DC6F3A" w:rsidRPr="000260C0" w:rsidRDefault="005437CC" w:rsidP="00B703D3">
            <w:pPr>
              <w:spacing w:after="0"/>
              <w:rPr>
                <w:sz w:val="20"/>
                <w:szCs w:val="24"/>
              </w:rPr>
            </w:pPr>
            <w:r w:rsidRPr="000260C0">
              <w:rPr>
                <w:sz w:val="20"/>
                <w:szCs w:val="24"/>
              </w:rPr>
              <w:t>1</w:t>
            </w:r>
            <w:r w:rsidR="000260C0" w:rsidRPr="000260C0">
              <w:rPr>
                <w:sz w:val="20"/>
                <w:szCs w:val="24"/>
              </w:rPr>
              <w:t>7</w:t>
            </w:r>
            <w:r w:rsidR="00DC6F3A" w:rsidRPr="000260C0">
              <w:rPr>
                <w:sz w:val="20"/>
                <w:szCs w:val="24"/>
              </w:rPr>
              <w:t>.0</w:t>
            </w:r>
            <w:r w:rsidR="008F4D83" w:rsidRPr="000260C0">
              <w:rPr>
                <w:sz w:val="20"/>
                <w:szCs w:val="24"/>
              </w:rPr>
              <w:t>6</w:t>
            </w:r>
            <w:r w:rsidR="008C3EC3" w:rsidRPr="000260C0">
              <w:rPr>
                <w:sz w:val="20"/>
                <w:szCs w:val="24"/>
              </w:rPr>
              <w:t>.2</w:t>
            </w:r>
            <w:r w:rsidR="000260C0" w:rsidRPr="000260C0">
              <w:rPr>
                <w:sz w:val="20"/>
                <w:szCs w:val="24"/>
              </w:rPr>
              <w:t>1</w:t>
            </w:r>
            <w:r w:rsidR="003D74F2">
              <w:rPr>
                <w:sz w:val="20"/>
                <w:szCs w:val="24"/>
              </w:rPr>
              <w:t xml:space="preserve"> </w:t>
            </w:r>
            <w:r w:rsidR="003D74F2" w:rsidRPr="003D74F2">
              <w:rPr>
                <w:sz w:val="16"/>
                <w:szCs w:val="20"/>
              </w:rPr>
              <w:t>(torsdag)</w:t>
            </w:r>
          </w:p>
          <w:p w14:paraId="756B0210" w14:textId="589A071B" w:rsidR="00B703D3" w:rsidRPr="00805BF3" w:rsidRDefault="005437CC" w:rsidP="00B703D3">
            <w:pPr>
              <w:spacing w:after="0"/>
              <w:rPr>
                <w:color w:val="FF0000"/>
                <w:sz w:val="20"/>
                <w:szCs w:val="24"/>
              </w:rPr>
            </w:pPr>
            <w:r w:rsidRPr="000260C0">
              <w:rPr>
                <w:sz w:val="16"/>
                <w:szCs w:val="24"/>
              </w:rPr>
              <w:t>Uge 2</w:t>
            </w:r>
            <w:r w:rsidR="000260C0" w:rsidRPr="000260C0">
              <w:rPr>
                <w:sz w:val="16"/>
                <w:szCs w:val="24"/>
              </w:rPr>
              <w:t>4</w:t>
            </w:r>
          </w:p>
        </w:tc>
        <w:tc>
          <w:tcPr>
            <w:tcW w:w="3196" w:type="dxa"/>
            <w:tcBorders>
              <w:top w:val="single" w:sz="12" w:space="0" w:color="auto"/>
              <w:right w:val="single" w:sz="18" w:space="0" w:color="auto"/>
            </w:tcBorders>
          </w:tcPr>
          <w:p w14:paraId="253B1F31" w14:textId="040F6E95" w:rsidR="00DC6F3A" w:rsidRPr="003A5342" w:rsidRDefault="005437CC" w:rsidP="00B703D3">
            <w:pPr>
              <w:spacing w:after="0"/>
              <w:rPr>
                <w:sz w:val="20"/>
              </w:rPr>
            </w:pPr>
            <w:r w:rsidRPr="003A5342">
              <w:rPr>
                <w:sz w:val="20"/>
              </w:rPr>
              <w:t>1</w:t>
            </w:r>
            <w:r w:rsidR="003A5342" w:rsidRPr="003A5342">
              <w:rPr>
                <w:sz w:val="20"/>
              </w:rPr>
              <w:t>6</w:t>
            </w:r>
            <w:r w:rsidR="00BB0BFA" w:rsidRPr="003A5342">
              <w:rPr>
                <w:sz w:val="20"/>
              </w:rPr>
              <w:t>.11</w:t>
            </w:r>
            <w:r w:rsidR="008C3EC3" w:rsidRPr="003A5342">
              <w:rPr>
                <w:sz w:val="20"/>
              </w:rPr>
              <w:t>.2</w:t>
            </w:r>
            <w:r w:rsidR="003A5342" w:rsidRPr="003A5342">
              <w:rPr>
                <w:sz w:val="20"/>
              </w:rPr>
              <w:t>1</w:t>
            </w:r>
          </w:p>
          <w:p w14:paraId="68286C8C" w14:textId="77777777" w:rsidR="00B703D3" w:rsidRPr="00805BF3" w:rsidRDefault="00BB0BFA" w:rsidP="00B703D3">
            <w:pPr>
              <w:spacing w:after="0"/>
              <w:rPr>
                <w:color w:val="FF0000"/>
                <w:sz w:val="20"/>
              </w:rPr>
            </w:pPr>
            <w:r w:rsidRPr="003A5342">
              <w:rPr>
                <w:sz w:val="16"/>
              </w:rPr>
              <w:t>Uge</w:t>
            </w:r>
            <w:r w:rsidR="005437CC" w:rsidRPr="003A5342">
              <w:rPr>
                <w:sz w:val="16"/>
              </w:rPr>
              <w:t xml:space="preserve"> 46</w:t>
            </w:r>
          </w:p>
        </w:tc>
      </w:tr>
      <w:tr w:rsidR="00B703D3" w14:paraId="6AF1889B" w14:textId="77777777" w:rsidTr="007F720A">
        <w:tc>
          <w:tcPr>
            <w:tcW w:w="3201" w:type="dxa"/>
            <w:vMerge/>
            <w:tcBorders>
              <w:left w:val="single" w:sz="18" w:space="0" w:color="auto"/>
              <w:bottom w:val="single" w:sz="12" w:space="0" w:color="auto"/>
            </w:tcBorders>
            <w:shd w:val="clear" w:color="auto" w:fill="FFFFFF" w:themeFill="background1"/>
          </w:tcPr>
          <w:p w14:paraId="305C8973" w14:textId="77777777" w:rsidR="00B703D3" w:rsidRPr="007356FE" w:rsidRDefault="00B703D3" w:rsidP="00B703D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391" w:type="dxa"/>
            <w:gridSpan w:val="2"/>
            <w:tcBorders>
              <w:bottom w:val="single" w:sz="12" w:space="0" w:color="auto"/>
              <w:right w:val="single" w:sz="18" w:space="0" w:color="auto"/>
            </w:tcBorders>
          </w:tcPr>
          <w:p w14:paraId="6911CCFA" w14:textId="36415D54" w:rsidR="00B703D3" w:rsidRPr="00805BF3" w:rsidRDefault="00EF3AC3" w:rsidP="00EF3AC3">
            <w:pPr>
              <w:spacing w:after="0"/>
              <w:rPr>
                <w:color w:val="FF0000"/>
                <w:sz w:val="20"/>
              </w:rPr>
            </w:pPr>
            <w:r w:rsidRPr="00524B81">
              <w:rPr>
                <w:sz w:val="16"/>
              </w:rPr>
              <w:t xml:space="preserve">15 </w:t>
            </w:r>
            <w:r w:rsidR="00FD6C0D" w:rsidRPr="00524B81">
              <w:rPr>
                <w:sz w:val="16"/>
              </w:rPr>
              <w:t>ferie</w:t>
            </w:r>
            <w:r w:rsidRPr="00524B81">
              <w:rPr>
                <w:sz w:val="16"/>
              </w:rPr>
              <w:t>dage</w:t>
            </w:r>
            <w:r w:rsidR="00B30FBC" w:rsidRPr="00524B81">
              <w:rPr>
                <w:sz w:val="16"/>
              </w:rPr>
              <w:t xml:space="preserve"> </w:t>
            </w:r>
            <w:r w:rsidR="00D021D5" w:rsidRPr="00524B81">
              <w:rPr>
                <w:sz w:val="16"/>
              </w:rPr>
              <w:t>senest den 3</w:t>
            </w:r>
            <w:r w:rsidR="00843C03" w:rsidRPr="00524B81">
              <w:rPr>
                <w:sz w:val="16"/>
              </w:rPr>
              <w:t>1</w:t>
            </w:r>
            <w:r w:rsidR="00D021D5" w:rsidRPr="00524B81">
              <w:rPr>
                <w:sz w:val="16"/>
              </w:rPr>
              <w:t>.0</w:t>
            </w:r>
            <w:r w:rsidR="00843C03" w:rsidRPr="00524B81">
              <w:rPr>
                <w:sz w:val="16"/>
              </w:rPr>
              <w:t>8</w:t>
            </w:r>
            <w:r w:rsidR="00D021D5" w:rsidRPr="00524B81">
              <w:rPr>
                <w:sz w:val="16"/>
              </w:rPr>
              <w:t>.21</w:t>
            </w:r>
          </w:p>
        </w:tc>
      </w:tr>
      <w:tr w:rsidR="00B703D3" w14:paraId="4159C5BB" w14:textId="77777777" w:rsidTr="007F720A">
        <w:tc>
          <w:tcPr>
            <w:tcW w:w="3201" w:type="dxa"/>
            <w:vMerge w:val="restart"/>
            <w:tcBorders>
              <w:top w:val="single" w:sz="12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14:paraId="4F1290D4" w14:textId="77777777" w:rsidR="00B703D3" w:rsidRPr="007356FE" w:rsidRDefault="00B703D3" w:rsidP="00B703D3">
            <w:pPr>
              <w:spacing w:after="0"/>
              <w:rPr>
                <w:sz w:val="24"/>
                <w:szCs w:val="24"/>
              </w:rPr>
            </w:pPr>
            <w:r w:rsidRPr="007356FE">
              <w:rPr>
                <w:sz w:val="24"/>
                <w:szCs w:val="24"/>
              </w:rPr>
              <w:t>Skoleperiode 1b</w:t>
            </w:r>
          </w:p>
        </w:tc>
        <w:tc>
          <w:tcPr>
            <w:tcW w:w="3195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164AEBDC" w14:textId="791B37FB" w:rsidR="00744AE6" w:rsidRPr="001C5D07" w:rsidRDefault="005437CC" w:rsidP="00B703D3">
            <w:pPr>
              <w:spacing w:after="0"/>
              <w:rPr>
                <w:sz w:val="16"/>
                <w:szCs w:val="20"/>
              </w:rPr>
            </w:pPr>
            <w:r w:rsidRPr="003A5342">
              <w:rPr>
                <w:sz w:val="20"/>
                <w:szCs w:val="24"/>
              </w:rPr>
              <w:t>1</w:t>
            </w:r>
            <w:r w:rsidR="007A50A1" w:rsidRPr="003A5342">
              <w:rPr>
                <w:sz w:val="20"/>
                <w:szCs w:val="24"/>
              </w:rPr>
              <w:t>7</w:t>
            </w:r>
            <w:r w:rsidR="00BB0BFA" w:rsidRPr="003A5342">
              <w:rPr>
                <w:sz w:val="20"/>
                <w:szCs w:val="24"/>
              </w:rPr>
              <w:t>.11</w:t>
            </w:r>
            <w:r w:rsidR="008C3EC3" w:rsidRPr="003A5342">
              <w:rPr>
                <w:sz w:val="20"/>
                <w:szCs w:val="24"/>
              </w:rPr>
              <w:t>.2</w:t>
            </w:r>
            <w:r w:rsidR="003A5342" w:rsidRPr="003A5342">
              <w:rPr>
                <w:sz w:val="20"/>
                <w:szCs w:val="24"/>
              </w:rPr>
              <w:t>1</w:t>
            </w:r>
            <w:r w:rsidR="001C5D07">
              <w:rPr>
                <w:sz w:val="20"/>
                <w:szCs w:val="24"/>
              </w:rPr>
              <w:t xml:space="preserve"> </w:t>
            </w:r>
            <w:r w:rsidR="001C5D07" w:rsidRPr="001C5D07">
              <w:rPr>
                <w:sz w:val="16"/>
                <w:szCs w:val="20"/>
              </w:rPr>
              <w:t>(onsdag)</w:t>
            </w:r>
          </w:p>
          <w:p w14:paraId="53471E67" w14:textId="26644E4B" w:rsidR="00B703D3" w:rsidRPr="00805BF3" w:rsidRDefault="00BB0BFA" w:rsidP="00B703D3">
            <w:pPr>
              <w:spacing w:after="0"/>
              <w:rPr>
                <w:color w:val="FF0000"/>
                <w:sz w:val="20"/>
                <w:szCs w:val="24"/>
              </w:rPr>
            </w:pPr>
            <w:r w:rsidRPr="003A5342">
              <w:rPr>
                <w:sz w:val="16"/>
                <w:szCs w:val="24"/>
              </w:rPr>
              <w:t>Uge 4</w:t>
            </w:r>
            <w:r w:rsidR="003A5342" w:rsidRPr="003A5342">
              <w:rPr>
                <w:sz w:val="16"/>
                <w:szCs w:val="24"/>
              </w:rPr>
              <w:t>6</w:t>
            </w:r>
          </w:p>
        </w:tc>
        <w:tc>
          <w:tcPr>
            <w:tcW w:w="3196" w:type="dxa"/>
            <w:tcBorders>
              <w:top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6A663A32" w14:textId="7E3CE15B" w:rsidR="00744AE6" w:rsidRPr="00FD5902" w:rsidRDefault="004C75C3" w:rsidP="00B703D3">
            <w:pPr>
              <w:spacing w:after="0"/>
              <w:rPr>
                <w:sz w:val="20"/>
              </w:rPr>
            </w:pPr>
            <w:r w:rsidRPr="00FD5902">
              <w:rPr>
                <w:sz w:val="20"/>
              </w:rPr>
              <w:t>09</w:t>
            </w:r>
            <w:r w:rsidR="00F51E94" w:rsidRPr="00FD5902">
              <w:rPr>
                <w:sz w:val="20"/>
              </w:rPr>
              <w:t>.03.2</w:t>
            </w:r>
            <w:r w:rsidR="00FD5902" w:rsidRPr="00FD5902">
              <w:rPr>
                <w:sz w:val="20"/>
              </w:rPr>
              <w:t>2</w:t>
            </w:r>
            <w:r w:rsidR="00F51E94" w:rsidRPr="00FD5902">
              <w:rPr>
                <w:sz w:val="20"/>
              </w:rPr>
              <w:t xml:space="preserve"> </w:t>
            </w:r>
            <w:r w:rsidR="005437CC" w:rsidRPr="00FD5902">
              <w:rPr>
                <w:sz w:val="16"/>
              </w:rPr>
              <w:t>(ons</w:t>
            </w:r>
            <w:r w:rsidR="00F51E94" w:rsidRPr="00FD5902">
              <w:rPr>
                <w:sz w:val="16"/>
              </w:rPr>
              <w:t>dag)</w:t>
            </w:r>
          </w:p>
          <w:p w14:paraId="6ED375C4" w14:textId="77777777" w:rsidR="00B703D3" w:rsidRPr="00805BF3" w:rsidRDefault="005437CC" w:rsidP="00B703D3">
            <w:pPr>
              <w:spacing w:after="0"/>
              <w:rPr>
                <w:color w:val="FF0000"/>
                <w:sz w:val="20"/>
              </w:rPr>
            </w:pPr>
            <w:r w:rsidRPr="00FD5902">
              <w:rPr>
                <w:sz w:val="16"/>
              </w:rPr>
              <w:t>Uge 10</w:t>
            </w:r>
          </w:p>
        </w:tc>
      </w:tr>
      <w:tr w:rsidR="008C3EC3" w14:paraId="2578E1F7" w14:textId="77777777" w:rsidTr="007F720A">
        <w:tc>
          <w:tcPr>
            <w:tcW w:w="3201" w:type="dxa"/>
            <w:vMerge/>
            <w:tcBorders>
              <w:left w:val="single" w:sz="18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2C037592" w14:textId="77777777" w:rsidR="008C3EC3" w:rsidRPr="007356FE" w:rsidRDefault="008C3EC3" w:rsidP="008C3EC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391" w:type="dxa"/>
            <w:gridSpan w:val="2"/>
            <w:tcBorders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1BC22554" w14:textId="0F32733A" w:rsidR="00E22AA7" w:rsidRPr="0003793E" w:rsidRDefault="009B0C5A" w:rsidP="008C3EC3">
            <w:pPr>
              <w:spacing w:after="0"/>
              <w:rPr>
                <w:sz w:val="16"/>
              </w:rPr>
            </w:pPr>
            <w:r w:rsidRPr="0003793E">
              <w:rPr>
                <w:sz w:val="16"/>
              </w:rPr>
              <w:t>4</w:t>
            </w:r>
            <w:r w:rsidR="0022376B" w:rsidRPr="0003793E">
              <w:rPr>
                <w:sz w:val="16"/>
              </w:rPr>
              <w:t xml:space="preserve"> feriedage </w:t>
            </w:r>
            <w:r w:rsidRPr="0003793E">
              <w:rPr>
                <w:sz w:val="16"/>
              </w:rPr>
              <w:t xml:space="preserve">og </w:t>
            </w:r>
            <w:r w:rsidR="00DB33B6" w:rsidRPr="0003793E">
              <w:rPr>
                <w:sz w:val="16"/>
              </w:rPr>
              <w:t xml:space="preserve">4 </w:t>
            </w:r>
            <w:r w:rsidR="008E3DF3">
              <w:rPr>
                <w:sz w:val="16"/>
              </w:rPr>
              <w:t>ferie</w:t>
            </w:r>
            <w:r w:rsidR="00DB33B6" w:rsidRPr="0003793E">
              <w:rPr>
                <w:sz w:val="16"/>
              </w:rPr>
              <w:t>timer</w:t>
            </w:r>
            <w:r w:rsidR="004C5BD6">
              <w:rPr>
                <w:sz w:val="16"/>
              </w:rPr>
              <w:t xml:space="preserve"> den </w:t>
            </w:r>
            <w:r w:rsidR="0022376B" w:rsidRPr="0003793E">
              <w:rPr>
                <w:sz w:val="16"/>
              </w:rPr>
              <w:t>27</w:t>
            </w:r>
            <w:r w:rsidR="00BB0BFA" w:rsidRPr="0003793E">
              <w:rPr>
                <w:sz w:val="16"/>
              </w:rPr>
              <w:t>.12, 28.12, 29.12, 30.12</w:t>
            </w:r>
            <w:r w:rsidR="0003793E" w:rsidRPr="0003793E">
              <w:rPr>
                <w:sz w:val="16"/>
              </w:rPr>
              <w:t xml:space="preserve"> og 31.12</w:t>
            </w:r>
          </w:p>
          <w:p w14:paraId="021EBF57" w14:textId="29E7723C" w:rsidR="008C3EC3" w:rsidRPr="0003793E" w:rsidRDefault="000D37BD" w:rsidP="00772AA9">
            <w:pPr>
              <w:spacing w:after="0"/>
              <w:rPr>
                <w:sz w:val="16"/>
              </w:rPr>
            </w:pPr>
            <w:r w:rsidRPr="0003793E">
              <w:rPr>
                <w:sz w:val="16"/>
              </w:rPr>
              <w:t>5 f</w:t>
            </w:r>
            <w:r w:rsidR="00772AA9" w:rsidRPr="0003793E">
              <w:rPr>
                <w:sz w:val="16"/>
              </w:rPr>
              <w:t>e</w:t>
            </w:r>
            <w:r w:rsidR="00584EFD" w:rsidRPr="0003793E">
              <w:rPr>
                <w:sz w:val="16"/>
              </w:rPr>
              <w:t>riedage i</w:t>
            </w:r>
            <w:r w:rsidR="00FD6C0D" w:rsidRPr="0003793E">
              <w:rPr>
                <w:sz w:val="16"/>
              </w:rPr>
              <w:t xml:space="preserve"> </w:t>
            </w:r>
            <w:r w:rsidR="00BA31FB" w:rsidRPr="0003793E">
              <w:rPr>
                <w:sz w:val="16"/>
              </w:rPr>
              <w:t xml:space="preserve">uge 7 </w:t>
            </w:r>
          </w:p>
          <w:p w14:paraId="709F2C71" w14:textId="2324E0FF" w:rsidR="00875A79" w:rsidRPr="00805BF3" w:rsidRDefault="00875A79" w:rsidP="000811D8">
            <w:pPr>
              <w:spacing w:after="0"/>
              <w:rPr>
                <w:color w:val="FF0000"/>
                <w:sz w:val="16"/>
              </w:rPr>
            </w:pPr>
            <w:r w:rsidRPr="001D6BE1">
              <w:rPr>
                <w:b/>
                <w:sz w:val="16"/>
              </w:rPr>
              <w:t>Merit for 5 uger start 2</w:t>
            </w:r>
            <w:r w:rsidR="001D6BE1" w:rsidRPr="001D6BE1">
              <w:rPr>
                <w:b/>
                <w:sz w:val="16"/>
              </w:rPr>
              <w:t>2</w:t>
            </w:r>
            <w:r w:rsidRPr="001D6BE1">
              <w:rPr>
                <w:b/>
                <w:sz w:val="16"/>
              </w:rPr>
              <w:t>.12.202</w:t>
            </w:r>
            <w:r w:rsidR="001D6BE1" w:rsidRPr="001D6BE1">
              <w:rPr>
                <w:b/>
                <w:sz w:val="16"/>
              </w:rPr>
              <w:t>1</w:t>
            </w:r>
            <w:r w:rsidRPr="001D6BE1">
              <w:rPr>
                <w:sz w:val="16"/>
              </w:rPr>
              <w:t xml:space="preserve"> </w:t>
            </w:r>
          </w:p>
        </w:tc>
      </w:tr>
      <w:tr w:rsidR="008C3EC3" w14:paraId="088B85E6" w14:textId="77777777" w:rsidTr="007F720A">
        <w:tc>
          <w:tcPr>
            <w:tcW w:w="3201" w:type="dxa"/>
            <w:vMerge w:val="restart"/>
            <w:tcBorders>
              <w:top w:val="single" w:sz="12" w:space="0" w:color="auto"/>
              <w:left w:val="single" w:sz="18" w:space="0" w:color="auto"/>
            </w:tcBorders>
            <w:shd w:val="clear" w:color="auto" w:fill="FFFFFF" w:themeFill="background1"/>
          </w:tcPr>
          <w:p w14:paraId="29819554" w14:textId="77777777" w:rsidR="008C3EC3" w:rsidRDefault="008C3EC3" w:rsidP="008C3EC3">
            <w:pPr>
              <w:spacing w:after="0"/>
              <w:rPr>
                <w:sz w:val="24"/>
                <w:szCs w:val="24"/>
              </w:rPr>
            </w:pPr>
            <w:r w:rsidRPr="007356FE">
              <w:rPr>
                <w:sz w:val="24"/>
                <w:szCs w:val="24"/>
              </w:rPr>
              <w:t>Praktik 1b</w:t>
            </w:r>
          </w:p>
          <w:p w14:paraId="6B4A6DC3" w14:textId="77777777" w:rsidR="008C3EC3" w:rsidRPr="007356FE" w:rsidRDefault="005377F1" w:rsidP="00C60D48">
            <w:pPr>
              <w:spacing w:after="0"/>
              <w:rPr>
                <w:sz w:val="24"/>
                <w:szCs w:val="24"/>
              </w:rPr>
            </w:pPr>
            <w:r>
              <w:rPr>
                <w:sz w:val="16"/>
                <w:szCs w:val="24"/>
              </w:rPr>
              <w:t>(1</w:t>
            </w:r>
            <w:r w:rsidR="009E1337">
              <w:rPr>
                <w:sz w:val="16"/>
                <w:szCs w:val="24"/>
              </w:rPr>
              <w:t>3</w:t>
            </w:r>
            <w:r w:rsidR="008C3EC3" w:rsidRPr="0055219A">
              <w:rPr>
                <w:sz w:val="16"/>
                <w:szCs w:val="24"/>
              </w:rPr>
              <w:t xml:space="preserve"> uger</w:t>
            </w:r>
            <w:r w:rsidR="009E1337">
              <w:rPr>
                <w:sz w:val="16"/>
                <w:szCs w:val="24"/>
              </w:rPr>
              <w:t xml:space="preserve"> og 4</w:t>
            </w:r>
            <w:r w:rsidR="008255C5">
              <w:rPr>
                <w:sz w:val="16"/>
                <w:szCs w:val="24"/>
              </w:rPr>
              <w:t xml:space="preserve"> </w:t>
            </w:r>
            <w:r w:rsidR="00C60D48">
              <w:rPr>
                <w:sz w:val="16"/>
                <w:szCs w:val="24"/>
              </w:rPr>
              <w:t>dage</w:t>
            </w:r>
            <w:r w:rsidR="008C3EC3" w:rsidRPr="0055219A">
              <w:rPr>
                <w:sz w:val="16"/>
                <w:szCs w:val="24"/>
              </w:rPr>
              <w:t>)</w:t>
            </w:r>
            <w:r w:rsidR="00687E9B">
              <w:rPr>
                <w:sz w:val="16"/>
                <w:szCs w:val="24"/>
              </w:rPr>
              <w:t xml:space="preserve"> </w:t>
            </w:r>
          </w:p>
        </w:tc>
        <w:tc>
          <w:tcPr>
            <w:tcW w:w="3195" w:type="dxa"/>
            <w:tcBorders>
              <w:top w:val="single" w:sz="12" w:space="0" w:color="auto"/>
            </w:tcBorders>
          </w:tcPr>
          <w:p w14:paraId="2161BF2A" w14:textId="4B789855" w:rsidR="008C3EC3" w:rsidRPr="009B4DD8" w:rsidRDefault="005437CC" w:rsidP="008C3EC3">
            <w:pPr>
              <w:spacing w:after="0"/>
              <w:rPr>
                <w:sz w:val="16"/>
                <w:szCs w:val="24"/>
              </w:rPr>
            </w:pPr>
            <w:r w:rsidRPr="009B4DD8">
              <w:rPr>
                <w:sz w:val="20"/>
                <w:szCs w:val="24"/>
              </w:rPr>
              <w:t>1</w:t>
            </w:r>
            <w:r w:rsidR="007B18E4" w:rsidRPr="009B4DD8">
              <w:rPr>
                <w:sz w:val="20"/>
                <w:szCs w:val="24"/>
              </w:rPr>
              <w:t>0</w:t>
            </w:r>
            <w:r w:rsidR="00F51E94" w:rsidRPr="009B4DD8">
              <w:rPr>
                <w:sz w:val="20"/>
                <w:szCs w:val="24"/>
              </w:rPr>
              <w:t>.03</w:t>
            </w:r>
            <w:r w:rsidR="00276A50" w:rsidRPr="009B4DD8">
              <w:rPr>
                <w:sz w:val="20"/>
                <w:szCs w:val="24"/>
              </w:rPr>
              <w:t>.2</w:t>
            </w:r>
            <w:r w:rsidR="00E61E56">
              <w:rPr>
                <w:sz w:val="20"/>
                <w:szCs w:val="24"/>
              </w:rPr>
              <w:t>2</w:t>
            </w:r>
            <w:r w:rsidR="00F51E94" w:rsidRPr="009B4DD8">
              <w:rPr>
                <w:sz w:val="20"/>
                <w:szCs w:val="24"/>
              </w:rPr>
              <w:t xml:space="preserve"> </w:t>
            </w:r>
            <w:r w:rsidRPr="009B4DD8">
              <w:rPr>
                <w:sz w:val="16"/>
                <w:szCs w:val="24"/>
              </w:rPr>
              <w:t>(to</w:t>
            </w:r>
            <w:r w:rsidR="00F51E94" w:rsidRPr="009B4DD8">
              <w:rPr>
                <w:sz w:val="16"/>
                <w:szCs w:val="24"/>
              </w:rPr>
              <w:t>rsdag)</w:t>
            </w:r>
          </w:p>
          <w:p w14:paraId="3DEF6255" w14:textId="77777777" w:rsidR="008C3EC3" w:rsidRPr="00805BF3" w:rsidRDefault="005437CC" w:rsidP="008C3EC3">
            <w:pPr>
              <w:spacing w:after="0"/>
              <w:rPr>
                <w:color w:val="FF0000"/>
                <w:sz w:val="20"/>
                <w:szCs w:val="24"/>
              </w:rPr>
            </w:pPr>
            <w:r w:rsidRPr="009B4DD8">
              <w:rPr>
                <w:sz w:val="16"/>
                <w:szCs w:val="24"/>
              </w:rPr>
              <w:t>Uge 10</w:t>
            </w:r>
          </w:p>
        </w:tc>
        <w:tc>
          <w:tcPr>
            <w:tcW w:w="3196" w:type="dxa"/>
            <w:tcBorders>
              <w:top w:val="single" w:sz="12" w:space="0" w:color="auto"/>
              <w:right w:val="single" w:sz="18" w:space="0" w:color="auto"/>
            </w:tcBorders>
          </w:tcPr>
          <w:p w14:paraId="239C39F0" w14:textId="2DE1742B" w:rsidR="008C3EC3" w:rsidRPr="009E680D" w:rsidRDefault="00DF4389" w:rsidP="008C3EC3">
            <w:pPr>
              <w:spacing w:after="0"/>
              <w:rPr>
                <w:sz w:val="16"/>
              </w:rPr>
            </w:pPr>
            <w:r w:rsidRPr="009E680D">
              <w:rPr>
                <w:sz w:val="20"/>
              </w:rPr>
              <w:t>12</w:t>
            </w:r>
            <w:r w:rsidR="005377F1" w:rsidRPr="009E680D">
              <w:rPr>
                <w:sz w:val="20"/>
              </w:rPr>
              <w:t>.06</w:t>
            </w:r>
            <w:r w:rsidR="00264FBA" w:rsidRPr="009E680D">
              <w:rPr>
                <w:sz w:val="20"/>
              </w:rPr>
              <w:t>.2</w:t>
            </w:r>
            <w:r w:rsidRPr="009E680D">
              <w:rPr>
                <w:sz w:val="20"/>
              </w:rPr>
              <w:t>2</w:t>
            </w:r>
            <w:r w:rsidR="008255C5" w:rsidRPr="009E680D">
              <w:rPr>
                <w:sz w:val="20"/>
              </w:rPr>
              <w:t xml:space="preserve"> </w:t>
            </w:r>
          </w:p>
          <w:p w14:paraId="3B67649C" w14:textId="239E4F77" w:rsidR="008C3EC3" w:rsidRPr="00805BF3" w:rsidRDefault="005377F1" w:rsidP="008C3EC3">
            <w:pPr>
              <w:spacing w:after="0"/>
              <w:rPr>
                <w:color w:val="FF0000"/>
                <w:sz w:val="20"/>
              </w:rPr>
            </w:pPr>
            <w:r w:rsidRPr="009E680D">
              <w:rPr>
                <w:sz w:val="16"/>
              </w:rPr>
              <w:t xml:space="preserve">Uge </w:t>
            </w:r>
            <w:r w:rsidR="005437CC" w:rsidRPr="009E680D">
              <w:rPr>
                <w:sz w:val="16"/>
              </w:rPr>
              <w:t>2</w:t>
            </w:r>
            <w:r w:rsidR="008F4E1F" w:rsidRPr="009E680D">
              <w:rPr>
                <w:sz w:val="16"/>
              </w:rPr>
              <w:t>3</w:t>
            </w:r>
          </w:p>
        </w:tc>
      </w:tr>
      <w:tr w:rsidR="008C3EC3" w14:paraId="26EE54FE" w14:textId="77777777" w:rsidTr="007F720A">
        <w:tc>
          <w:tcPr>
            <w:tcW w:w="3201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14:paraId="6B9C7822" w14:textId="77777777" w:rsidR="008C3EC3" w:rsidRPr="007356FE" w:rsidRDefault="008C3EC3" w:rsidP="008C3EC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391" w:type="dxa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14:paraId="307FF22D" w14:textId="73B58F19" w:rsidR="0003793E" w:rsidRPr="00D15657" w:rsidRDefault="00FD6C0D" w:rsidP="00772AA9">
            <w:pPr>
              <w:spacing w:after="0"/>
              <w:rPr>
                <w:sz w:val="16"/>
              </w:rPr>
            </w:pPr>
            <w:r w:rsidRPr="00D15657">
              <w:rPr>
                <w:sz w:val="16"/>
              </w:rPr>
              <w:t xml:space="preserve">3,4 </w:t>
            </w:r>
            <w:r w:rsidR="004C5BD6">
              <w:rPr>
                <w:sz w:val="16"/>
              </w:rPr>
              <w:t>ferie</w:t>
            </w:r>
            <w:r w:rsidRPr="00D15657">
              <w:rPr>
                <w:sz w:val="16"/>
              </w:rPr>
              <w:t xml:space="preserve">timer </w:t>
            </w:r>
          </w:p>
          <w:p w14:paraId="6CB9974D" w14:textId="1C862EE6" w:rsidR="008C3EC3" w:rsidRPr="00805BF3" w:rsidRDefault="0003793E" w:rsidP="00772AA9">
            <w:pPr>
              <w:spacing w:after="0"/>
              <w:rPr>
                <w:color w:val="FF0000"/>
                <w:sz w:val="20"/>
              </w:rPr>
            </w:pPr>
            <w:r w:rsidRPr="00D15657">
              <w:rPr>
                <w:sz w:val="16"/>
              </w:rPr>
              <w:t>E</w:t>
            </w:r>
            <w:r w:rsidR="00772AA9" w:rsidRPr="00D15657">
              <w:rPr>
                <w:sz w:val="16"/>
              </w:rPr>
              <w:t xml:space="preserve">vt. </w:t>
            </w:r>
            <w:r w:rsidR="004C5BD6">
              <w:rPr>
                <w:sz w:val="16"/>
              </w:rPr>
              <w:t>ferie</w:t>
            </w:r>
            <w:r w:rsidR="00FD6C0D" w:rsidRPr="00D15657">
              <w:rPr>
                <w:sz w:val="16"/>
              </w:rPr>
              <w:t>timer fra 6 ferieuge</w:t>
            </w:r>
            <w:r w:rsidR="00772AA9" w:rsidRPr="00D15657">
              <w:rPr>
                <w:sz w:val="16"/>
              </w:rPr>
              <w:t xml:space="preserve"> før 01.05.2</w:t>
            </w:r>
            <w:r w:rsidR="00D15657" w:rsidRPr="00D15657">
              <w:rPr>
                <w:sz w:val="16"/>
              </w:rPr>
              <w:t>2</w:t>
            </w:r>
            <w:r w:rsidR="000811D8" w:rsidRPr="00D15657">
              <w:rPr>
                <w:sz w:val="16"/>
              </w:rPr>
              <w:t xml:space="preserve"> </w:t>
            </w:r>
          </w:p>
        </w:tc>
      </w:tr>
      <w:tr w:rsidR="008C3EC3" w14:paraId="06949B30" w14:textId="77777777" w:rsidTr="007F720A">
        <w:tc>
          <w:tcPr>
            <w:tcW w:w="3201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14:paraId="203F5D08" w14:textId="77777777" w:rsidR="008C3EC3" w:rsidRPr="007356FE" w:rsidRDefault="008C3EC3" w:rsidP="008C3EC3">
            <w:pPr>
              <w:spacing w:after="0"/>
              <w:rPr>
                <w:sz w:val="24"/>
                <w:szCs w:val="24"/>
              </w:rPr>
            </w:pPr>
            <w:r w:rsidRPr="007356FE">
              <w:rPr>
                <w:sz w:val="24"/>
                <w:szCs w:val="24"/>
              </w:rPr>
              <w:t>Skoleperiode 2a</w:t>
            </w:r>
          </w:p>
        </w:tc>
        <w:tc>
          <w:tcPr>
            <w:tcW w:w="3195" w:type="dxa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14:paraId="39E0BDB2" w14:textId="549ED76D" w:rsidR="008C3EC3" w:rsidRPr="003E46A0" w:rsidRDefault="005437CC" w:rsidP="008C3EC3">
            <w:pPr>
              <w:spacing w:after="0"/>
              <w:rPr>
                <w:sz w:val="12"/>
                <w:szCs w:val="24"/>
              </w:rPr>
            </w:pPr>
            <w:r w:rsidRPr="003E46A0">
              <w:rPr>
                <w:sz w:val="20"/>
                <w:szCs w:val="24"/>
              </w:rPr>
              <w:t>1</w:t>
            </w:r>
            <w:r w:rsidR="008F4E1F" w:rsidRPr="003E46A0">
              <w:rPr>
                <w:sz w:val="20"/>
                <w:szCs w:val="24"/>
              </w:rPr>
              <w:t>3</w:t>
            </w:r>
            <w:r w:rsidR="005377F1" w:rsidRPr="003E46A0">
              <w:rPr>
                <w:sz w:val="20"/>
                <w:szCs w:val="24"/>
              </w:rPr>
              <w:t>.06</w:t>
            </w:r>
            <w:r w:rsidR="00264FBA" w:rsidRPr="003E46A0">
              <w:rPr>
                <w:sz w:val="20"/>
                <w:szCs w:val="24"/>
              </w:rPr>
              <w:t>.2</w:t>
            </w:r>
            <w:r w:rsidR="009E680D" w:rsidRPr="003E46A0">
              <w:rPr>
                <w:sz w:val="20"/>
                <w:szCs w:val="24"/>
              </w:rPr>
              <w:t>2</w:t>
            </w:r>
          </w:p>
          <w:p w14:paraId="7DDA1B92" w14:textId="77777777" w:rsidR="008C3EC3" w:rsidRPr="003E46A0" w:rsidRDefault="00C60D48" w:rsidP="008C3EC3">
            <w:pPr>
              <w:spacing w:after="0"/>
              <w:rPr>
                <w:sz w:val="20"/>
                <w:szCs w:val="24"/>
              </w:rPr>
            </w:pPr>
            <w:r w:rsidRPr="003E46A0">
              <w:rPr>
                <w:sz w:val="16"/>
                <w:szCs w:val="24"/>
              </w:rPr>
              <w:t>Uge 2</w:t>
            </w:r>
            <w:r w:rsidR="005437CC" w:rsidRPr="003E46A0">
              <w:rPr>
                <w:sz w:val="16"/>
                <w:szCs w:val="24"/>
              </w:rPr>
              <w:t>4</w:t>
            </w:r>
          </w:p>
        </w:tc>
        <w:tc>
          <w:tcPr>
            <w:tcW w:w="3196" w:type="dxa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33609BF0" w14:textId="75C24DBE" w:rsidR="008C3EC3" w:rsidRPr="003E46A0" w:rsidRDefault="005437CC" w:rsidP="008C3EC3">
            <w:pPr>
              <w:spacing w:after="0"/>
              <w:rPr>
                <w:sz w:val="20"/>
              </w:rPr>
            </w:pPr>
            <w:r w:rsidRPr="003E46A0">
              <w:rPr>
                <w:sz w:val="20"/>
              </w:rPr>
              <w:t>0</w:t>
            </w:r>
            <w:r w:rsidR="003E46A0" w:rsidRPr="003E46A0">
              <w:rPr>
                <w:sz w:val="20"/>
              </w:rPr>
              <w:t>6</w:t>
            </w:r>
            <w:r w:rsidR="00C60D48" w:rsidRPr="003E46A0">
              <w:rPr>
                <w:sz w:val="20"/>
              </w:rPr>
              <w:t>.09</w:t>
            </w:r>
            <w:r w:rsidR="00760989" w:rsidRPr="003E46A0">
              <w:rPr>
                <w:sz w:val="20"/>
              </w:rPr>
              <w:t>.2</w:t>
            </w:r>
            <w:r w:rsidR="003E46A0" w:rsidRPr="003E46A0">
              <w:rPr>
                <w:sz w:val="20"/>
              </w:rPr>
              <w:t>2</w:t>
            </w:r>
            <w:r w:rsidR="008C3EC3" w:rsidRPr="003E46A0">
              <w:rPr>
                <w:sz w:val="20"/>
              </w:rPr>
              <w:t xml:space="preserve"> </w:t>
            </w:r>
            <w:r w:rsidR="008C3EC3" w:rsidRPr="003E46A0">
              <w:rPr>
                <w:sz w:val="16"/>
              </w:rPr>
              <w:t>(tirsdag)</w:t>
            </w:r>
          </w:p>
          <w:p w14:paraId="1C4B0F3F" w14:textId="77777777" w:rsidR="008C3EC3" w:rsidRPr="003E46A0" w:rsidRDefault="005437CC" w:rsidP="008C3EC3">
            <w:pPr>
              <w:spacing w:after="0"/>
              <w:rPr>
                <w:sz w:val="20"/>
              </w:rPr>
            </w:pPr>
            <w:r w:rsidRPr="003E46A0">
              <w:rPr>
                <w:sz w:val="16"/>
              </w:rPr>
              <w:t>Uge 36</w:t>
            </w:r>
          </w:p>
        </w:tc>
      </w:tr>
      <w:tr w:rsidR="008C3EC3" w14:paraId="532FD2C2" w14:textId="77777777" w:rsidTr="007F720A">
        <w:tc>
          <w:tcPr>
            <w:tcW w:w="3201" w:type="dxa"/>
            <w:vMerge/>
            <w:tcBorders>
              <w:left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0E1235DD" w14:textId="77777777" w:rsidR="008C3EC3" w:rsidRPr="007356FE" w:rsidRDefault="008C3EC3" w:rsidP="008C3EC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391" w:type="dxa"/>
            <w:gridSpan w:val="2"/>
            <w:tcBorders>
              <w:bottom w:val="single" w:sz="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6BA92651" w14:textId="2ECAC41C" w:rsidR="008C3EC3" w:rsidRPr="00805BF3" w:rsidRDefault="000A458D" w:rsidP="008C3EC3">
            <w:pPr>
              <w:spacing w:after="0"/>
              <w:rPr>
                <w:color w:val="FF0000"/>
                <w:sz w:val="20"/>
              </w:rPr>
            </w:pPr>
            <w:r w:rsidRPr="00D15657">
              <w:rPr>
                <w:sz w:val="16"/>
              </w:rPr>
              <w:t>15 feriedage i</w:t>
            </w:r>
            <w:r w:rsidR="005377F1" w:rsidRPr="00D15657">
              <w:rPr>
                <w:sz w:val="16"/>
              </w:rPr>
              <w:t xml:space="preserve"> uge </w:t>
            </w:r>
            <w:r w:rsidR="00B30FBC" w:rsidRPr="00D15657">
              <w:rPr>
                <w:sz w:val="16"/>
              </w:rPr>
              <w:t xml:space="preserve">28, 29 og 30 </w:t>
            </w:r>
          </w:p>
        </w:tc>
      </w:tr>
      <w:tr w:rsidR="008C3EC3" w14:paraId="50582164" w14:textId="77777777" w:rsidTr="007F720A">
        <w:tc>
          <w:tcPr>
            <w:tcW w:w="3201" w:type="dxa"/>
            <w:tcBorders>
              <w:top w:val="single" w:sz="8" w:space="0" w:color="auto"/>
              <w:left w:val="single" w:sz="18" w:space="0" w:color="auto"/>
              <w:bottom w:val="single" w:sz="12" w:space="0" w:color="auto"/>
            </w:tcBorders>
            <w:shd w:val="clear" w:color="auto" w:fill="FFFFFF" w:themeFill="background1"/>
          </w:tcPr>
          <w:p w14:paraId="6CB53484" w14:textId="77777777" w:rsidR="008C3EC3" w:rsidRDefault="008C3EC3" w:rsidP="008C3EC3">
            <w:pPr>
              <w:spacing w:after="0"/>
              <w:rPr>
                <w:sz w:val="24"/>
                <w:szCs w:val="24"/>
              </w:rPr>
            </w:pPr>
            <w:r w:rsidRPr="007356FE">
              <w:rPr>
                <w:sz w:val="24"/>
                <w:szCs w:val="24"/>
              </w:rPr>
              <w:t>Læringspraktik</w:t>
            </w:r>
          </w:p>
          <w:p w14:paraId="7EAC9633" w14:textId="77777777" w:rsidR="008C3EC3" w:rsidRPr="007356FE" w:rsidRDefault="008C3EC3" w:rsidP="008C3EC3">
            <w:pPr>
              <w:spacing w:after="0"/>
              <w:rPr>
                <w:sz w:val="24"/>
                <w:szCs w:val="24"/>
              </w:rPr>
            </w:pPr>
            <w:r w:rsidRPr="00BE420B">
              <w:rPr>
                <w:sz w:val="16"/>
                <w:szCs w:val="24"/>
              </w:rPr>
              <w:t>(2 dage)</w:t>
            </w:r>
          </w:p>
        </w:tc>
        <w:tc>
          <w:tcPr>
            <w:tcW w:w="3195" w:type="dxa"/>
            <w:tcBorders>
              <w:top w:val="single" w:sz="8" w:space="0" w:color="auto"/>
              <w:bottom w:val="single" w:sz="12" w:space="0" w:color="auto"/>
            </w:tcBorders>
          </w:tcPr>
          <w:p w14:paraId="3E0B123F" w14:textId="3FB22229" w:rsidR="008C3EC3" w:rsidRPr="003E46A0" w:rsidRDefault="005437CC" w:rsidP="008C3EC3">
            <w:pPr>
              <w:spacing w:after="0"/>
              <w:rPr>
                <w:sz w:val="20"/>
                <w:szCs w:val="24"/>
              </w:rPr>
            </w:pPr>
            <w:r w:rsidRPr="003E46A0">
              <w:rPr>
                <w:sz w:val="20"/>
                <w:szCs w:val="24"/>
              </w:rPr>
              <w:t>0</w:t>
            </w:r>
            <w:r w:rsidR="003E46A0" w:rsidRPr="003E46A0">
              <w:rPr>
                <w:sz w:val="20"/>
                <w:szCs w:val="24"/>
              </w:rPr>
              <w:t>7</w:t>
            </w:r>
            <w:r w:rsidR="0005353F" w:rsidRPr="003E46A0">
              <w:rPr>
                <w:sz w:val="20"/>
                <w:szCs w:val="24"/>
              </w:rPr>
              <w:t>.09</w:t>
            </w:r>
            <w:r w:rsidR="00760989" w:rsidRPr="003E46A0">
              <w:rPr>
                <w:sz w:val="20"/>
                <w:szCs w:val="24"/>
              </w:rPr>
              <w:t>.2</w:t>
            </w:r>
            <w:r w:rsidR="003E46A0" w:rsidRPr="003E46A0">
              <w:rPr>
                <w:sz w:val="20"/>
                <w:szCs w:val="24"/>
              </w:rPr>
              <w:t>2</w:t>
            </w:r>
            <w:r w:rsidR="008C3EC3" w:rsidRPr="003E46A0">
              <w:rPr>
                <w:sz w:val="20"/>
                <w:szCs w:val="24"/>
              </w:rPr>
              <w:t xml:space="preserve"> </w:t>
            </w:r>
            <w:r w:rsidR="008C3EC3" w:rsidRPr="003E46A0">
              <w:rPr>
                <w:sz w:val="16"/>
                <w:szCs w:val="24"/>
              </w:rPr>
              <w:t>(onsdag)</w:t>
            </w:r>
          </w:p>
          <w:p w14:paraId="49C7CE22" w14:textId="77777777" w:rsidR="008C3EC3" w:rsidRPr="003E46A0" w:rsidRDefault="005437CC" w:rsidP="008C3EC3">
            <w:pPr>
              <w:spacing w:after="0"/>
              <w:rPr>
                <w:sz w:val="20"/>
                <w:szCs w:val="24"/>
              </w:rPr>
            </w:pPr>
            <w:r w:rsidRPr="003E46A0">
              <w:rPr>
                <w:sz w:val="16"/>
                <w:szCs w:val="24"/>
              </w:rPr>
              <w:t>Uge 36</w:t>
            </w:r>
          </w:p>
        </w:tc>
        <w:tc>
          <w:tcPr>
            <w:tcW w:w="3196" w:type="dxa"/>
            <w:tcBorders>
              <w:top w:val="single" w:sz="8" w:space="0" w:color="auto"/>
              <w:bottom w:val="single" w:sz="12" w:space="0" w:color="auto"/>
              <w:right w:val="single" w:sz="18" w:space="0" w:color="auto"/>
            </w:tcBorders>
          </w:tcPr>
          <w:p w14:paraId="113BC0A0" w14:textId="3A49C564" w:rsidR="008C3EC3" w:rsidRPr="003E46A0" w:rsidRDefault="005437CC" w:rsidP="008C3EC3">
            <w:pPr>
              <w:spacing w:after="0"/>
              <w:rPr>
                <w:sz w:val="20"/>
              </w:rPr>
            </w:pPr>
            <w:r w:rsidRPr="003E46A0">
              <w:rPr>
                <w:sz w:val="20"/>
              </w:rPr>
              <w:t>0</w:t>
            </w:r>
            <w:r w:rsidR="003E46A0" w:rsidRPr="003E46A0">
              <w:rPr>
                <w:sz w:val="20"/>
              </w:rPr>
              <w:t>8</w:t>
            </w:r>
            <w:r w:rsidR="0005353F" w:rsidRPr="003E46A0">
              <w:rPr>
                <w:sz w:val="20"/>
              </w:rPr>
              <w:t>.09</w:t>
            </w:r>
            <w:r w:rsidR="008C3EC3" w:rsidRPr="003E46A0">
              <w:rPr>
                <w:sz w:val="20"/>
              </w:rPr>
              <w:t>.</w:t>
            </w:r>
            <w:r w:rsidR="00760989" w:rsidRPr="003E46A0">
              <w:rPr>
                <w:sz w:val="20"/>
              </w:rPr>
              <w:t>2</w:t>
            </w:r>
            <w:r w:rsidR="003E46A0" w:rsidRPr="003E46A0">
              <w:rPr>
                <w:sz w:val="20"/>
              </w:rPr>
              <w:t>2</w:t>
            </w:r>
            <w:r w:rsidR="008C3EC3" w:rsidRPr="003E46A0">
              <w:rPr>
                <w:sz w:val="20"/>
              </w:rPr>
              <w:t xml:space="preserve"> </w:t>
            </w:r>
            <w:r w:rsidR="008C3EC3" w:rsidRPr="003E46A0">
              <w:rPr>
                <w:sz w:val="16"/>
              </w:rPr>
              <w:t>(torsdag)</w:t>
            </w:r>
          </w:p>
          <w:p w14:paraId="3C597E89" w14:textId="77777777" w:rsidR="008C3EC3" w:rsidRPr="003E46A0" w:rsidRDefault="005437CC" w:rsidP="008C3EC3">
            <w:pPr>
              <w:spacing w:after="0"/>
              <w:rPr>
                <w:sz w:val="20"/>
              </w:rPr>
            </w:pPr>
            <w:r w:rsidRPr="003E46A0">
              <w:rPr>
                <w:sz w:val="16"/>
              </w:rPr>
              <w:t>uge 36</w:t>
            </w:r>
          </w:p>
        </w:tc>
      </w:tr>
      <w:tr w:rsidR="008C3EC3" w14:paraId="20EF59BD" w14:textId="77777777" w:rsidTr="007F720A">
        <w:tc>
          <w:tcPr>
            <w:tcW w:w="3201" w:type="dxa"/>
            <w:vMerge w:val="restart"/>
            <w:tcBorders>
              <w:top w:val="single" w:sz="12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14:paraId="6005C813" w14:textId="77777777" w:rsidR="008C3EC3" w:rsidRPr="007356FE" w:rsidRDefault="008C3EC3" w:rsidP="008C3EC3">
            <w:pPr>
              <w:spacing w:after="0"/>
              <w:rPr>
                <w:sz w:val="24"/>
                <w:szCs w:val="24"/>
              </w:rPr>
            </w:pPr>
            <w:r w:rsidRPr="007356FE">
              <w:rPr>
                <w:sz w:val="24"/>
                <w:szCs w:val="24"/>
              </w:rPr>
              <w:t>Skoleperiode 2b</w:t>
            </w:r>
          </w:p>
        </w:tc>
        <w:tc>
          <w:tcPr>
            <w:tcW w:w="3195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58D97D6F" w14:textId="35B7B2AE" w:rsidR="008C3EC3" w:rsidRPr="00422894" w:rsidRDefault="00731B93" w:rsidP="008C3EC3">
            <w:pPr>
              <w:spacing w:after="0"/>
              <w:rPr>
                <w:sz w:val="20"/>
                <w:szCs w:val="24"/>
              </w:rPr>
            </w:pPr>
            <w:r w:rsidRPr="00422894">
              <w:rPr>
                <w:sz w:val="20"/>
                <w:szCs w:val="24"/>
              </w:rPr>
              <w:t>09</w:t>
            </w:r>
            <w:r w:rsidR="0005353F" w:rsidRPr="00422894">
              <w:rPr>
                <w:sz w:val="20"/>
                <w:szCs w:val="24"/>
              </w:rPr>
              <w:t>.09</w:t>
            </w:r>
            <w:r w:rsidR="00760989" w:rsidRPr="00422894">
              <w:rPr>
                <w:sz w:val="20"/>
                <w:szCs w:val="24"/>
              </w:rPr>
              <w:t>.2</w:t>
            </w:r>
            <w:r w:rsidR="00E61E56" w:rsidRPr="00422894">
              <w:rPr>
                <w:sz w:val="20"/>
                <w:szCs w:val="24"/>
              </w:rPr>
              <w:t>2</w:t>
            </w:r>
            <w:r w:rsidR="008C3EC3" w:rsidRPr="00422894">
              <w:rPr>
                <w:sz w:val="20"/>
                <w:szCs w:val="24"/>
              </w:rPr>
              <w:t xml:space="preserve"> </w:t>
            </w:r>
            <w:r w:rsidR="008C3EC3" w:rsidRPr="00422894">
              <w:rPr>
                <w:sz w:val="16"/>
                <w:szCs w:val="24"/>
              </w:rPr>
              <w:t>(fredag)</w:t>
            </w:r>
          </w:p>
          <w:p w14:paraId="2AADE0D2" w14:textId="77777777" w:rsidR="008C3EC3" w:rsidRPr="00805BF3" w:rsidRDefault="005437CC" w:rsidP="008C3EC3">
            <w:pPr>
              <w:spacing w:after="0"/>
              <w:rPr>
                <w:color w:val="FF0000"/>
                <w:sz w:val="20"/>
                <w:szCs w:val="24"/>
              </w:rPr>
            </w:pPr>
            <w:r w:rsidRPr="00422894">
              <w:rPr>
                <w:sz w:val="16"/>
                <w:szCs w:val="24"/>
              </w:rPr>
              <w:t>Uge 36</w:t>
            </w:r>
          </w:p>
        </w:tc>
        <w:tc>
          <w:tcPr>
            <w:tcW w:w="3196" w:type="dxa"/>
            <w:tcBorders>
              <w:top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6B96956E" w14:textId="1AC8D22D" w:rsidR="008C3EC3" w:rsidRPr="00705457" w:rsidRDefault="005437CC" w:rsidP="008C3EC3">
            <w:pPr>
              <w:spacing w:after="0"/>
              <w:rPr>
                <w:sz w:val="20"/>
              </w:rPr>
            </w:pPr>
            <w:r w:rsidRPr="00705457">
              <w:rPr>
                <w:sz w:val="20"/>
              </w:rPr>
              <w:t>0</w:t>
            </w:r>
            <w:r w:rsidR="0065127D" w:rsidRPr="00705457">
              <w:rPr>
                <w:sz w:val="20"/>
              </w:rPr>
              <w:t>4</w:t>
            </w:r>
            <w:r w:rsidR="00C60D48" w:rsidRPr="00705457">
              <w:rPr>
                <w:sz w:val="20"/>
              </w:rPr>
              <w:t>.10</w:t>
            </w:r>
            <w:r w:rsidR="00264FBA" w:rsidRPr="00705457">
              <w:rPr>
                <w:sz w:val="20"/>
              </w:rPr>
              <w:t>.2</w:t>
            </w:r>
            <w:r w:rsidR="0065127D" w:rsidRPr="00705457">
              <w:rPr>
                <w:sz w:val="20"/>
              </w:rPr>
              <w:t>2</w:t>
            </w:r>
            <w:r w:rsidR="00264FBA" w:rsidRPr="00705457">
              <w:rPr>
                <w:sz w:val="20"/>
              </w:rPr>
              <w:t xml:space="preserve"> </w:t>
            </w:r>
            <w:r w:rsidR="008255C5" w:rsidRPr="00705457">
              <w:rPr>
                <w:sz w:val="16"/>
              </w:rPr>
              <w:t>(t</w:t>
            </w:r>
            <w:r w:rsidR="0065127D" w:rsidRPr="00705457">
              <w:rPr>
                <w:sz w:val="16"/>
              </w:rPr>
              <w:t>i</w:t>
            </w:r>
            <w:r w:rsidR="008255C5" w:rsidRPr="00705457">
              <w:rPr>
                <w:sz w:val="16"/>
              </w:rPr>
              <w:t>rs</w:t>
            </w:r>
            <w:r w:rsidR="008C3EC3" w:rsidRPr="00705457">
              <w:rPr>
                <w:sz w:val="16"/>
              </w:rPr>
              <w:t>dag)</w:t>
            </w:r>
          </w:p>
          <w:p w14:paraId="0AEF7F32" w14:textId="77777777" w:rsidR="008C3EC3" w:rsidRPr="00805BF3" w:rsidRDefault="005437CC" w:rsidP="008C3EC3">
            <w:pPr>
              <w:spacing w:after="0"/>
              <w:rPr>
                <w:color w:val="FF0000"/>
                <w:sz w:val="20"/>
              </w:rPr>
            </w:pPr>
            <w:r w:rsidRPr="00705457">
              <w:rPr>
                <w:sz w:val="16"/>
              </w:rPr>
              <w:t>Uge 40</w:t>
            </w:r>
          </w:p>
        </w:tc>
      </w:tr>
      <w:tr w:rsidR="008C3EC3" w14:paraId="486B5097" w14:textId="77777777" w:rsidTr="007F720A">
        <w:tc>
          <w:tcPr>
            <w:tcW w:w="3201" w:type="dxa"/>
            <w:vMerge/>
            <w:tcBorders>
              <w:left w:val="single" w:sz="18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19526075" w14:textId="77777777" w:rsidR="008C3EC3" w:rsidRPr="007356FE" w:rsidRDefault="008C3EC3" w:rsidP="008C3EC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391" w:type="dxa"/>
            <w:gridSpan w:val="2"/>
            <w:tcBorders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084B3635" w14:textId="77777777" w:rsidR="008C3EC3" w:rsidRPr="00805BF3" w:rsidRDefault="008C3EC3" w:rsidP="008C3EC3">
            <w:pPr>
              <w:spacing w:after="0"/>
              <w:rPr>
                <w:color w:val="FF0000"/>
                <w:sz w:val="16"/>
              </w:rPr>
            </w:pPr>
          </w:p>
        </w:tc>
      </w:tr>
      <w:tr w:rsidR="008C3EC3" w14:paraId="732B3263" w14:textId="77777777" w:rsidTr="007F720A">
        <w:tc>
          <w:tcPr>
            <w:tcW w:w="3201" w:type="dxa"/>
            <w:vMerge w:val="restart"/>
            <w:tcBorders>
              <w:top w:val="single" w:sz="12" w:space="0" w:color="auto"/>
              <w:left w:val="single" w:sz="18" w:space="0" w:color="auto"/>
            </w:tcBorders>
            <w:shd w:val="clear" w:color="auto" w:fill="FFFFFF" w:themeFill="background1"/>
          </w:tcPr>
          <w:p w14:paraId="57FF99AE" w14:textId="77777777" w:rsidR="008C3EC3" w:rsidRDefault="008C3EC3" w:rsidP="008C3EC3">
            <w:pPr>
              <w:spacing w:after="0"/>
              <w:rPr>
                <w:sz w:val="24"/>
                <w:szCs w:val="24"/>
              </w:rPr>
            </w:pPr>
            <w:r w:rsidRPr="007356FE">
              <w:rPr>
                <w:sz w:val="24"/>
                <w:szCs w:val="24"/>
              </w:rPr>
              <w:t>Praktik 2</w:t>
            </w:r>
          </w:p>
          <w:p w14:paraId="03B7867A" w14:textId="77777777" w:rsidR="008C3EC3" w:rsidRPr="007356FE" w:rsidRDefault="000D0781" w:rsidP="008C3EC3">
            <w:pPr>
              <w:spacing w:after="0"/>
              <w:rPr>
                <w:sz w:val="24"/>
                <w:szCs w:val="24"/>
              </w:rPr>
            </w:pPr>
            <w:r>
              <w:rPr>
                <w:sz w:val="16"/>
                <w:szCs w:val="24"/>
              </w:rPr>
              <w:t>(17</w:t>
            </w:r>
            <w:r w:rsidR="008C3EC3" w:rsidRPr="0055219A">
              <w:rPr>
                <w:sz w:val="16"/>
                <w:szCs w:val="24"/>
              </w:rPr>
              <w:t xml:space="preserve"> uger og 3 dage)</w:t>
            </w:r>
          </w:p>
        </w:tc>
        <w:tc>
          <w:tcPr>
            <w:tcW w:w="3195" w:type="dxa"/>
            <w:tcBorders>
              <w:top w:val="single" w:sz="12" w:space="0" w:color="auto"/>
            </w:tcBorders>
          </w:tcPr>
          <w:p w14:paraId="32AE96C4" w14:textId="15C96177" w:rsidR="008C3EC3" w:rsidRPr="00BA44CE" w:rsidRDefault="005437CC" w:rsidP="008C3EC3">
            <w:pPr>
              <w:spacing w:after="0"/>
              <w:rPr>
                <w:sz w:val="20"/>
                <w:szCs w:val="24"/>
              </w:rPr>
            </w:pPr>
            <w:r w:rsidRPr="00BA44CE">
              <w:rPr>
                <w:sz w:val="20"/>
                <w:szCs w:val="24"/>
              </w:rPr>
              <w:t>0</w:t>
            </w:r>
            <w:r w:rsidR="00443E41" w:rsidRPr="00BA44CE">
              <w:rPr>
                <w:sz w:val="20"/>
                <w:szCs w:val="24"/>
              </w:rPr>
              <w:t>5</w:t>
            </w:r>
            <w:r w:rsidR="00C60D48" w:rsidRPr="00BA44CE">
              <w:rPr>
                <w:sz w:val="20"/>
                <w:szCs w:val="24"/>
              </w:rPr>
              <w:t>.10</w:t>
            </w:r>
            <w:r w:rsidR="00760989" w:rsidRPr="00BA44CE">
              <w:rPr>
                <w:sz w:val="20"/>
                <w:szCs w:val="24"/>
              </w:rPr>
              <w:t>.2</w:t>
            </w:r>
            <w:r w:rsidR="00BA44CE" w:rsidRPr="00BA44CE">
              <w:rPr>
                <w:sz w:val="20"/>
                <w:szCs w:val="24"/>
              </w:rPr>
              <w:t>2</w:t>
            </w:r>
            <w:r w:rsidR="008C3EC3" w:rsidRPr="00BA44CE">
              <w:rPr>
                <w:sz w:val="20"/>
                <w:szCs w:val="24"/>
              </w:rPr>
              <w:t xml:space="preserve"> </w:t>
            </w:r>
            <w:r w:rsidR="008255C5" w:rsidRPr="00BA44CE">
              <w:rPr>
                <w:sz w:val="16"/>
                <w:szCs w:val="24"/>
              </w:rPr>
              <w:t>(</w:t>
            </w:r>
            <w:r w:rsidR="00BA44CE" w:rsidRPr="00BA44CE">
              <w:rPr>
                <w:sz w:val="16"/>
                <w:szCs w:val="24"/>
              </w:rPr>
              <w:t>ons</w:t>
            </w:r>
            <w:r w:rsidR="008C3EC3" w:rsidRPr="00BA44CE">
              <w:rPr>
                <w:sz w:val="16"/>
                <w:szCs w:val="24"/>
              </w:rPr>
              <w:t>dag)</w:t>
            </w:r>
          </w:p>
          <w:p w14:paraId="6EDAA9A1" w14:textId="77777777" w:rsidR="008C3EC3" w:rsidRPr="00805BF3" w:rsidRDefault="005437CC" w:rsidP="008C3EC3">
            <w:pPr>
              <w:spacing w:after="0"/>
              <w:rPr>
                <w:color w:val="FF0000"/>
                <w:sz w:val="20"/>
                <w:szCs w:val="24"/>
              </w:rPr>
            </w:pPr>
            <w:r w:rsidRPr="00BA44CE">
              <w:rPr>
                <w:sz w:val="16"/>
                <w:szCs w:val="24"/>
              </w:rPr>
              <w:t>Uge 40</w:t>
            </w:r>
          </w:p>
        </w:tc>
        <w:tc>
          <w:tcPr>
            <w:tcW w:w="3196" w:type="dxa"/>
            <w:tcBorders>
              <w:top w:val="single" w:sz="12" w:space="0" w:color="auto"/>
              <w:right w:val="single" w:sz="18" w:space="0" w:color="auto"/>
            </w:tcBorders>
          </w:tcPr>
          <w:p w14:paraId="55AA69D1" w14:textId="36499E6C" w:rsidR="008C3EC3" w:rsidRPr="00A7164D" w:rsidRDefault="000D0781" w:rsidP="008C3EC3">
            <w:pPr>
              <w:spacing w:after="0"/>
              <w:rPr>
                <w:sz w:val="16"/>
              </w:rPr>
            </w:pPr>
            <w:r w:rsidRPr="00A7164D">
              <w:rPr>
                <w:sz w:val="20"/>
              </w:rPr>
              <w:t>0</w:t>
            </w:r>
            <w:r w:rsidR="002F598B" w:rsidRPr="00A7164D">
              <w:rPr>
                <w:sz w:val="20"/>
              </w:rPr>
              <w:t>5</w:t>
            </w:r>
            <w:r w:rsidR="008255C5" w:rsidRPr="00A7164D">
              <w:rPr>
                <w:sz w:val="20"/>
              </w:rPr>
              <w:t>.02</w:t>
            </w:r>
            <w:r w:rsidR="00AA728B" w:rsidRPr="00A7164D">
              <w:rPr>
                <w:sz w:val="20"/>
              </w:rPr>
              <w:t>.2</w:t>
            </w:r>
            <w:r w:rsidR="002F598B" w:rsidRPr="00A7164D">
              <w:rPr>
                <w:sz w:val="20"/>
              </w:rPr>
              <w:t>3</w:t>
            </w:r>
            <w:r w:rsidR="008C3EC3" w:rsidRPr="00A7164D">
              <w:rPr>
                <w:sz w:val="20"/>
              </w:rPr>
              <w:t xml:space="preserve"> </w:t>
            </w:r>
          </w:p>
          <w:p w14:paraId="05AA5929" w14:textId="1D45B605" w:rsidR="008C3EC3" w:rsidRPr="00805BF3" w:rsidRDefault="000D0781" w:rsidP="008C3EC3">
            <w:pPr>
              <w:spacing w:after="0"/>
              <w:rPr>
                <w:color w:val="FF0000"/>
                <w:sz w:val="20"/>
              </w:rPr>
            </w:pPr>
            <w:r w:rsidRPr="00A7164D">
              <w:rPr>
                <w:sz w:val="16"/>
              </w:rPr>
              <w:t xml:space="preserve">Uge </w:t>
            </w:r>
            <w:r w:rsidR="002F598B" w:rsidRPr="00A7164D">
              <w:rPr>
                <w:sz w:val="16"/>
              </w:rPr>
              <w:t>5</w:t>
            </w:r>
          </w:p>
        </w:tc>
      </w:tr>
      <w:tr w:rsidR="008C3EC3" w14:paraId="07C033EA" w14:textId="77777777" w:rsidTr="007F720A">
        <w:tc>
          <w:tcPr>
            <w:tcW w:w="3201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14:paraId="5B38FE84" w14:textId="77777777" w:rsidR="008C3EC3" w:rsidRPr="007356FE" w:rsidRDefault="008C3EC3" w:rsidP="008C3EC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391" w:type="dxa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14:paraId="596D2359" w14:textId="77777777" w:rsidR="00FC7398" w:rsidRPr="007F495C" w:rsidRDefault="00FC7398" w:rsidP="00772AA9">
            <w:pPr>
              <w:spacing w:after="0"/>
              <w:rPr>
                <w:sz w:val="16"/>
              </w:rPr>
            </w:pPr>
            <w:r w:rsidRPr="007F495C">
              <w:rPr>
                <w:sz w:val="16"/>
              </w:rPr>
              <w:t>4</w:t>
            </w:r>
            <w:r w:rsidR="00772AA9" w:rsidRPr="007F495C">
              <w:rPr>
                <w:sz w:val="16"/>
              </w:rPr>
              <w:t xml:space="preserve"> feriedage </w:t>
            </w:r>
          </w:p>
          <w:p w14:paraId="34890637" w14:textId="53B965BD" w:rsidR="008255C5" w:rsidRPr="00805BF3" w:rsidRDefault="00FC7398" w:rsidP="00772AA9">
            <w:pPr>
              <w:spacing w:after="0"/>
              <w:rPr>
                <w:color w:val="FF0000"/>
                <w:sz w:val="20"/>
              </w:rPr>
            </w:pPr>
            <w:r w:rsidRPr="007F495C">
              <w:rPr>
                <w:sz w:val="16"/>
              </w:rPr>
              <w:t>E</w:t>
            </w:r>
            <w:r w:rsidR="00772AA9" w:rsidRPr="007F495C">
              <w:rPr>
                <w:sz w:val="16"/>
              </w:rPr>
              <w:t xml:space="preserve">vt. </w:t>
            </w:r>
            <w:r w:rsidR="00E247A8">
              <w:rPr>
                <w:sz w:val="16"/>
              </w:rPr>
              <w:t>ferie</w:t>
            </w:r>
            <w:r w:rsidR="00772AA9" w:rsidRPr="007F495C">
              <w:rPr>
                <w:sz w:val="16"/>
              </w:rPr>
              <w:t>timer fra 6. ferieuge</w:t>
            </w:r>
          </w:p>
        </w:tc>
      </w:tr>
      <w:tr w:rsidR="008C3EC3" w14:paraId="5A536C0B" w14:textId="77777777" w:rsidTr="007F720A">
        <w:tc>
          <w:tcPr>
            <w:tcW w:w="3201" w:type="dxa"/>
            <w:vMerge w:val="restart"/>
            <w:tcBorders>
              <w:top w:val="single" w:sz="12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14:paraId="739459DE" w14:textId="77777777" w:rsidR="008C3EC3" w:rsidRDefault="008C3EC3" w:rsidP="008C3EC3">
            <w:pPr>
              <w:spacing w:after="0"/>
              <w:rPr>
                <w:sz w:val="24"/>
                <w:szCs w:val="24"/>
              </w:rPr>
            </w:pPr>
            <w:r w:rsidRPr="007356FE">
              <w:rPr>
                <w:sz w:val="24"/>
                <w:szCs w:val="24"/>
              </w:rPr>
              <w:t>Skoleperiode 3</w:t>
            </w:r>
          </w:p>
          <w:p w14:paraId="1D488CE4" w14:textId="77777777" w:rsidR="008C3EC3" w:rsidRPr="007356FE" w:rsidRDefault="008C3EC3" w:rsidP="008C3EC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195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0351C865" w14:textId="5B8EDEF8" w:rsidR="008C3EC3" w:rsidRPr="00A7164D" w:rsidRDefault="000D0781" w:rsidP="008C3EC3">
            <w:pPr>
              <w:spacing w:after="0"/>
              <w:rPr>
                <w:sz w:val="20"/>
                <w:szCs w:val="24"/>
              </w:rPr>
            </w:pPr>
            <w:r w:rsidRPr="00A7164D">
              <w:rPr>
                <w:sz w:val="20"/>
                <w:szCs w:val="24"/>
              </w:rPr>
              <w:t>0</w:t>
            </w:r>
            <w:r w:rsidR="002F598B" w:rsidRPr="00A7164D">
              <w:rPr>
                <w:sz w:val="20"/>
                <w:szCs w:val="24"/>
              </w:rPr>
              <w:t>6</w:t>
            </w:r>
            <w:r w:rsidR="00AA728B" w:rsidRPr="00A7164D">
              <w:rPr>
                <w:sz w:val="20"/>
                <w:szCs w:val="24"/>
              </w:rPr>
              <w:t>.02.2</w:t>
            </w:r>
            <w:r w:rsidR="00BC2AF7" w:rsidRPr="00A7164D">
              <w:rPr>
                <w:sz w:val="20"/>
                <w:szCs w:val="24"/>
              </w:rPr>
              <w:t>3</w:t>
            </w:r>
          </w:p>
          <w:p w14:paraId="73817BB1" w14:textId="77777777" w:rsidR="008C3EC3" w:rsidRPr="00805BF3" w:rsidRDefault="000D0781" w:rsidP="008C3EC3">
            <w:pPr>
              <w:spacing w:after="0"/>
              <w:rPr>
                <w:color w:val="FF0000"/>
                <w:sz w:val="20"/>
                <w:szCs w:val="24"/>
              </w:rPr>
            </w:pPr>
            <w:r w:rsidRPr="00A7164D">
              <w:rPr>
                <w:sz w:val="16"/>
                <w:szCs w:val="24"/>
              </w:rPr>
              <w:t>Uge 6</w:t>
            </w:r>
          </w:p>
        </w:tc>
        <w:tc>
          <w:tcPr>
            <w:tcW w:w="3196" w:type="dxa"/>
            <w:tcBorders>
              <w:top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49732D90" w14:textId="33C5CABD" w:rsidR="008C3EC3" w:rsidRPr="00BA2855" w:rsidRDefault="005437CC" w:rsidP="008C3EC3">
            <w:pPr>
              <w:spacing w:after="0"/>
              <w:rPr>
                <w:sz w:val="16"/>
              </w:rPr>
            </w:pPr>
            <w:r w:rsidRPr="00BA2855">
              <w:rPr>
                <w:sz w:val="20"/>
              </w:rPr>
              <w:t>2</w:t>
            </w:r>
            <w:r w:rsidR="00B0262F" w:rsidRPr="00BA2855">
              <w:rPr>
                <w:sz w:val="20"/>
              </w:rPr>
              <w:t>2</w:t>
            </w:r>
            <w:r w:rsidRPr="00BA2855">
              <w:rPr>
                <w:sz w:val="20"/>
              </w:rPr>
              <w:t>.05</w:t>
            </w:r>
            <w:r w:rsidR="00760989" w:rsidRPr="00BA2855">
              <w:rPr>
                <w:sz w:val="20"/>
              </w:rPr>
              <w:t>.2</w:t>
            </w:r>
            <w:r w:rsidR="00BA2855" w:rsidRPr="00BA2855">
              <w:rPr>
                <w:sz w:val="20"/>
              </w:rPr>
              <w:t>3</w:t>
            </w:r>
            <w:r w:rsidR="00F07882" w:rsidRPr="00BA2855">
              <w:rPr>
                <w:sz w:val="20"/>
              </w:rPr>
              <w:t xml:space="preserve"> </w:t>
            </w:r>
            <w:r w:rsidRPr="00BA2855">
              <w:rPr>
                <w:sz w:val="16"/>
              </w:rPr>
              <w:t>(man</w:t>
            </w:r>
            <w:r w:rsidR="00F07882" w:rsidRPr="00BA2855">
              <w:rPr>
                <w:sz w:val="16"/>
              </w:rPr>
              <w:t>dag)</w:t>
            </w:r>
          </w:p>
          <w:p w14:paraId="62A7CC3F" w14:textId="77777777" w:rsidR="008C3EC3" w:rsidRPr="00805BF3" w:rsidRDefault="003C7831" w:rsidP="008C3EC3">
            <w:pPr>
              <w:spacing w:after="0"/>
              <w:rPr>
                <w:color w:val="FF0000"/>
                <w:sz w:val="20"/>
              </w:rPr>
            </w:pPr>
            <w:r w:rsidRPr="00BA2855">
              <w:rPr>
                <w:sz w:val="16"/>
              </w:rPr>
              <w:t>Uge</w:t>
            </w:r>
            <w:r w:rsidR="005437CC" w:rsidRPr="00BA2855">
              <w:rPr>
                <w:sz w:val="16"/>
              </w:rPr>
              <w:t xml:space="preserve"> 21</w:t>
            </w:r>
          </w:p>
        </w:tc>
      </w:tr>
      <w:tr w:rsidR="000D0781" w14:paraId="679BBDBF" w14:textId="77777777" w:rsidTr="007F720A">
        <w:tc>
          <w:tcPr>
            <w:tcW w:w="3201" w:type="dxa"/>
            <w:vMerge/>
            <w:tcBorders>
              <w:left w:val="single" w:sz="18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4D64D60F" w14:textId="77777777" w:rsidR="000D0781" w:rsidRPr="007356FE" w:rsidRDefault="000D0781" w:rsidP="000D0781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391" w:type="dxa"/>
            <w:gridSpan w:val="2"/>
            <w:tcBorders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3074E527" w14:textId="14C7C3DF" w:rsidR="000D0781" w:rsidRPr="00B67C53" w:rsidRDefault="00D9362F" w:rsidP="000D0781">
            <w:pPr>
              <w:spacing w:after="0"/>
              <w:rPr>
                <w:sz w:val="16"/>
              </w:rPr>
            </w:pPr>
            <w:r w:rsidRPr="00B67C53">
              <w:rPr>
                <w:sz w:val="16"/>
              </w:rPr>
              <w:t>5 f</w:t>
            </w:r>
            <w:r w:rsidR="000D0781" w:rsidRPr="00B67C53">
              <w:rPr>
                <w:sz w:val="16"/>
              </w:rPr>
              <w:t>erie</w:t>
            </w:r>
            <w:r w:rsidRPr="00B67C53">
              <w:rPr>
                <w:sz w:val="16"/>
              </w:rPr>
              <w:t>dage i</w:t>
            </w:r>
            <w:r w:rsidR="000D0781" w:rsidRPr="00B67C53">
              <w:rPr>
                <w:sz w:val="16"/>
              </w:rPr>
              <w:t xml:space="preserve"> uge 7</w:t>
            </w:r>
            <w:r w:rsidR="00B30FBC" w:rsidRPr="00B67C53">
              <w:rPr>
                <w:sz w:val="16"/>
              </w:rPr>
              <w:t xml:space="preserve"> </w:t>
            </w:r>
          </w:p>
          <w:p w14:paraId="6623FD94" w14:textId="35078BB5" w:rsidR="008E4E54" w:rsidRPr="00B67C53" w:rsidRDefault="00396EB1" w:rsidP="000D0781">
            <w:pPr>
              <w:spacing w:after="0"/>
              <w:rPr>
                <w:sz w:val="16"/>
              </w:rPr>
            </w:pPr>
            <w:r w:rsidRPr="00B67C53">
              <w:rPr>
                <w:sz w:val="16"/>
              </w:rPr>
              <w:t>1 f</w:t>
            </w:r>
            <w:r w:rsidR="008E4E54" w:rsidRPr="00B67C53">
              <w:rPr>
                <w:sz w:val="16"/>
              </w:rPr>
              <w:t>erie</w:t>
            </w:r>
            <w:r w:rsidRPr="00B67C53">
              <w:rPr>
                <w:sz w:val="16"/>
              </w:rPr>
              <w:t>dag den 19.05</w:t>
            </w:r>
            <w:r w:rsidR="003705C2" w:rsidRPr="00B67C53">
              <w:rPr>
                <w:sz w:val="16"/>
              </w:rPr>
              <w:t>.</w:t>
            </w:r>
          </w:p>
          <w:p w14:paraId="0F87CBA2" w14:textId="7F61E40D" w:rsidR="000D0781" w:rsidRPr="00805BF3" w:rsidRDefault="000D0781" w:rsidP="000D0781">
            <w:pPr>
              <w:spacing w:after="0"/>
              <w:rPr>
                <w:b/>
                <w:color w:val="FF0000"/>
                <w:sz w:val="16"/>
                <w:szCs w:val="24"/>
              </w:rPr>
            </w:pPr>
            <w:r w:rsidRPr="00E92A3D">
              <w:rPr>
                <w:b/>
                <w:sz w:val="20"/>
              </w:rPr>
              <w:t xml:space="preserve">VFU </w:t>
            </w:r>
            <w:r w:rsidR="0035354A" w:rsidRPr="00E92A3D">
              <w:rPr>
                <w:b/>
                <w:sz w:val="20"/>
              </w:rPr>
              <w:t>28</w:t>
            </w:r>
            <w:r w:rsidRPr="00E92A3D">
              <w:rPr>
                <w:b/>
                <w:sz w:val="20"/>
              </w:rPr>
              <w:t>.0</w:t>
            </w:r>
            <w:r w:rsidR="0035354A" w:rsidRPr="00E92A3D">
              <w:rPr>
                <w:b/>
                <w:sz w:val="20"/>
              </w:rPr>
              <w:t>3</w:t>
            </w:r>
            <w:r w:rsidRPr="00E92A3D">
              <w:rPr>
                <w:b/>
                <w:sz w:val="20"/>
              </w:rPr>
              <w:t>.2</w:t>
            </w:r>
            <w:r w:rsidR="00E92A3D" w:rsidRPr="00E92A3D">
              <w:rPr>
                <w:b/>
                <w:sz w:val="20"/>
              </w:rPr>
              <w:t>3</w:t>
            </w:r>
            <w:r w:rsidRPr="00E92A3D">
              <w:rPr>
                <w:b/>
                <w:sz w:val="20"/>
              </w:rPr>
              <w:t>-</w:t>
            </w:r>
            <w:r w:rsidR="0035354A" w:rsidRPr="00E92A3D">
              <w:rPr>
                <w:b/>
                <w:sz w:val="20"/>
              </w:rPr>
              <w:t>30</w:t>
            </w:r>
            <w:r w:rsidRPr="00E92A3D">
              <w:rPr>
                <w:b/>
                <w:sz w:val="20"/>
              </w:rPr>
              <w:t>.0</w:t>
            </w:r>
            <w:r w:rsidR="0035354A" w:rsidRPr="00E92A3D">
              <w:rPr>
                <w:b/>
                <w:sz w:val="20"/>
              </w:rPr>
              <w:t>3</w:t>
            </w:r>
            <w:r w:rsidRPr="00E92A3D">
              <w:rPr>
                <w:b/>
                <w:sz w:val="20"/>
              </w:rPr>
              <w:t>.2</w:t>
            </w:r>
            <w:r w:rsidR="00E92A3D" w:rsidRPr="00E92A3D">
              <w:rPr>
                <w:b/>
                <w:sz w:val="20"/>
              </w:rPr>
              <w:t>3</w:t>
            </w:r>
            <w:r w:rsidRPr="00E92A3D">
              <w:rPr>
                <w:b/>
                <w:sz w:val="20"/>
              </w:rPr>
              <w:t xml:space="preserve"> </w:t>
            </w:r>
            <w:r w:rsidRPr="00E92A3D">
              <w:rPr>
                <w:sz w:val="16"/>
              </w:rPr>
              <w:t>(tirsdag til torsdag uge 1</w:t>
            </w:r>
            <w:r w:rsidR="00E92A3D" w:rsidRPr="00E92A3D">
              <w:rPr>
                <w:sz w:val="16"/>
              </w:rPr>
              <w:t>3</w:t>
            </w:r>
            <w:r w:rsidRPr="00E92A3D">
              <w:rPr>
                <w:sz w:val="16"/>
              </w:rPr>
              <w:t>)</w:t>
            </w:r>
          </w:p>
        </w:tc>
      </w:tr>
      <w:tr w:rsidR="000D0781" w14:paraId="4416E1DA" w14:textId="77777777" w:rsidTr="007F720A">
        <w:tc>
          <w:tcPr>
            <w:tcW w:w="3201" w:type="dxa"/>
            <w:vMerge w:val="restart"/>
            <w:tcBorders>
              <w:top w:val="single" w:sz="12" w:space="0" w:color="auto"/>
              <w:left w:val="single" w:sz="18" w:space="0" w:color="auto"/>
            </w:tcBorders>
            <w:shd w:val="clear" w:color="auto" w:fill="FFFFFF" w:themeFill="background1"/>
          </w:tcPr>
          <w:p w14:paraId="5CCB358E" w14:textId="77777777" w:rsidR="000D0781" w:rsidRDefault="000D0781" w:rsidP="000D0781">
            <w:pPr>
              <w:spacing w:after="0"/>
              <w:rPr>
                <w:sz w:val="24"/>
                <w:szCs w:val="24"/>
              </w:rPr>
            </w:pPr>
            <w:r w:rsidRPr="007356FE">
              <w:rPr>
                <w:sz w:val="24"/>
                <w:szCs w:val="24"/>
              </w:rPr>
              <w:t>Praktik 3a</w:t>
            </w:r>
          </w:p>
          <w:p w14:paraId="7AD27B5F" w14:textId="77777777" w:rsidR="000D0781" w:rsidRPr="007356FE" w:rsidRDefault="000D0781" w:rsidP="000D0781">
            <w:pPr>
              <w:spacing w:after="0"/>
              <w:rPr>
                <w:sz w:val="24"/>
                <w:szCs w:val="24"/>
              </w:rPr>
            </w:pPr>
            <w:r>
              <w:rPr>
                <w:sz w:val="16"/>
                <w:szCs w:val="24"/>
              </w:rPr>
              <w:t>(15</w:t>
            </w:r>
            <w:r w:rsidRPr="0055219A">
              <w:rPr>
                <w:sz w:val="16"/>
                <w:szCs w:val="24"/>
              </w:rPr>
              <w:t xml:space="preserve"> uger)</w:t>
            </w:r>
          </w:p>
        </w:tc>
        <w:tc>
          <w:tcPr>
            <w:tcW w:w="3195" w:type="dxa"/>
            <w:tcBorders>
              <w:top w:val="single" w:sz="12" w:space="0" w:color="auto"/>
            </w:tcBorders>
          </w:tcPr>
          <w:p w14:paraId="77D3F633" w14:textId="0FE9CD94" w:rsidR="000D0781" w:rsidRPr="0029174C" w:rsidRDefault="000D0781" w:rsidP="000D0781">
            <w:pPr>
              <w:spacing w:after="0"/>
              <w:rPr>
                <w:sz w:val="20"/>
                <w:szCs w:val="24"/>
              </w:rPr>
            </w:pPr>
            <w:r w:rsidRPr="0029174C">
              <w:rPr>
                <w:sz w:val="20"/>
                <w:szCs w:val="24"/>
              </w:rPr>
              <w:t>2</w:t>
            </w:r>
            <w:r w:rsidR="00BA2855" w:rsidRPr="0029174C">
              <w:rPr>
                <w:sz w:val="20"/>
                <w:szCs w:val="24"/>
              </w:rPr>
              <w:t>3</w:t>
            </w:r>
            <w:r w:rsidRPr="0029174C">
              <w:rPr>
                <w:sz w:val="20"/>
                <w:szCs w:val="24"/>
              </w:rPr>
              <w:t>.05.2</w:t>
            </w:r>
            <w:r w:rsidR="00BA2855" w:rsidRPr="0029174C">
              <w:rPr>
                <w:sz w:val="20"/>
                <w:szCs w:val="24"/>
              </w:rPr>
              <w:t>3</w:t>
            </w:r>
            <w:r w:rsidR="0029174C">
              <w:rPr>
                <w:sz w:val="20"/>
                <w:szCs w:val="24"/>
              </w:rPr>
              <w:t xml:space="preserve"> </w:t>
            </w:r>
            <w:r w:rsidRPr="0029174C">
              <w:rPr>
                <w:sz w:val="16"/>
                <w:szCs w:val="24"/>
              </w:rPr>
              <w:t>(tirsdag)</w:t>
            </w:r>
          </w:p>
          <w:p w14:paraId="19990B20" w14:textId="77777777" w:rsidR="000D0781" w:rsidRPr="0029174C" w:rsidRDefault="000D0781" w:rsidP="000D0781">
            <w:pPr>
              <w:spacing w:after="0"/>
              <w:rPr>
                <w:sz w:val="20"/>
                <w:szCs w:val="24"/>
              </w:rPr>
            </w:pPr>
            <w:r w:rsidRPr="0029174C">
              <w:rPr>
                <w:sz w:val="16"/>
                <w:szCs w:val="24"/>
              </w:rPr>
              <w:t>Uge 21</w:t>
            </w:r>
          </w:p>
        </w:tc>
        <w:tc>
          <w:tcPr>
            <w:tcW w:w="3196" w:type="dxa"/>
            <w:tcBorders>
              <w:top w:val="single" w:sz="12" w:space="0" w:color="auto"/>
              <w:right w:val="single" w:sz="18" w:space="0" w:color="auto"/>
            </w:tcBorders>
          </w:tcPr>
          <w:p w14:paraId="1F4C8333" w14:textId="2729F6B2" w:rsidR="000D0781" w:rsidRPr="0029174C" w:rsidRDefault="000D0781" w:rsidP="000D0781">
            <w:pPr>
              <w:spacing w:after="0"/>
              <w:rPr>
                <w:sz w:val="20"/>
              </w:rPr>
            </w:pPr>
            <w:r w:rsidRPr="0029174C">
              <w:rPr>
                <w:sz w:val="20"/>
              </w:rPr>
              <w:t>0</w:t>
            </w:r>
            <w:r w:rsidR="00E91C89" w:rsidRPr="0029174C">
              <w:rPr>
                <w:sz w:val="20"/>
              </w:rPr>
              <w:t>4</w:t>
            </w:r>
            <w:r w:rsidRPr="0029174C">
              <w:rPr>
                <w:sz w:val="20"/>
              </w:rPr>
              <w:t>.09.2</w:t>
            </w:r>
            <w:r w:rsidR="0029174C">
              <w:rPr>
                <w:sz w:val="20"/>
              </w:rPr>
              <w:t>3</w:t>
            </w:r>
            <w:r w:rsidRPr="0029174C">
              <w:rPr>
                <w:sz w:val="20"/>
              </w:rPr>
              <w:t xml:space="preserve"> </w:t>
            </w:r>
            <w:r w:rsidRPr="0029174C">
              <w:rPr>
                <w:sz w:val="16"/>
              </w:rPr>
              <w:t>(mandag)</w:t>
            </w:r>
          </w:p>
          <w:p w14:paraId="5551F452" w14:textId="77777777" w:rsidR="000D0781" w:rsidRPr="0029174C" w:rsidRDefault="000D0781" w:rsidP="000D0781">
            <w:pPr>
              <w:spacing w:after="0"/>
              <w:rPr>
                <w:sz w:val="20"/>
              </w:rPr>
            </w:pPr>
            <w:r w:rsidRPr="0029174C">
              <w:rPr>
                <w:sz w:val="16"/>
              </w:rPr>
              <w:t>Uge 36</w:t>
            </w:r>
          </w:p>
        </w:tc>
      </w:tr>
      <w:tr w:rsidR="000D0781" w14:paraId="0E9D90B7" w14:textId="77777777" w:rsidTr="007F720A">
        <w:tc>
          <w:tcPr>
            <w:tcW w:w="3201" w:type="dxa"/>
            <w:vMerge/>
            <w:tcBorders>
              <w:left w:val="single" w:sz="18" w:space="0" w:color="auto"/>
              <w:bottom w:val="single" w:sz="12" w:space="0" w:color="auto"/>
            </w:tcBorders>
            <w:shd w:val="clear" w:color="auto" w:fill="FFFFFF" w:themeFill="background1"/>
          </w:tcPr>
          <w:p w14:paraId="3CE34FE6" w14:textId="77777777" w:rsidR="000D0781" w:rsidRPr="007356FE" w:rsidRDefault="000D0781" w:rsidP="000D0781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391" w:type="dxa"/>
            <w:gridSpan w:val="2"/>
            <w:tcBorders>
              <w:bottom w:val="single" w:sz="12" w:space="0" w:color="auto"/>
              <w:right w:val="single" w:sz="18" w:space="0" w:color="auto"/>
            </w:tcBorders>
          </w:tcPr>
          <w:p w14:paraId="777CED03" w14:textId="77777777" w:rsidR="000D0781" w:rsidRPr="00805BF3" w:rsidRDefault="00772AA9" w:rsidP="000D0781">
            <w:pPr>
              <w:spacing w:after="0"/>
              <w:rPr>
                <w:color w:val="FF0000"/>
                <w:sz w:val="20"/>
              </w:rPr>
            </w:pPr>
            <w:r w:rsidRPr="008B34F1">
              <w:rPr>
                <w:sz w:val="16"/>
              </w:rPr>
              <w:t>15 feriedage</w:t>
            </w:r>
          </w:p>
        </w:tc>
      </w:tr>
      <w:tr w:rsidR="000D0781" w14:paraId="166E2F55" w14:textId="77777777" w:rsidTr="007F720A">
        <w:tc>
          <w:tcPr>
            <w:tcW w:w="3201" w:type="dxa"/>
            <w:vMerge w:val="restart"/>
            <w:tcBorders>
              <w:top w:val="single" w:sz="12" w:space="0" w:color="auto"/>
              <w:left w:val="single" w:sz="18" w:space="0" w:color="auto"/>
            </w:tcBorders>
            <w:shd w:val="clear" w:color="auto" w:fill="FFFFFF" w:themeFill="background1"/>
          </w:tcPr>
          <w:p w14:paraId="4DC58370" w14:textId="77777777" w:rsidR="000D0781" w:rsidRDefault="000D0781" w:rsidP="000D0781">
            <w:pPr>
              <w:spacing w:after="0"/>
              <w:rPr>
                <w:sz w:val="24"/>
                <w:szCs w:val="24"/>
              </w:rPr>
            </w:pPr>
            <w:r w:rsidRPr="007356FE">
              <w:rPr>
                <w:sz w:val="24"/>
                <w:szCs w:val="24"/>
              </w:rPr>
              <w:t>Praktik 3b</w:t>
            </w:r>
          </w:p>
          <w:p w14:paraId="2D503A0D" w14:textId="77777777" w:rsidR="000D0781" w:rsidRPr="007356FE" w:rsidRDefault="000D0781" w:rsidP="000D0781">
            <w:pPr>
              <w:spacing w:after="0"/>
              <w:rPr>
                <w:sz w:val="24"/>
                <w:szCs w:val="24"/>
              </w:rPr>
            </w:pPr>
            <w:r w:rsidRPr="00EE3482">
              <w:rPr>
                <w:sz w:val="16"/>
                <w:szCs w:val="24"/>
              </w:rPr>
              <w:t>(13 uger)</w:t>
            </w:r>
          </w:p>
        </w:tc>
        <w:tc>
          <w:tcPr>
            <w:tcW w:w="3195" w:type="dxa"/>
            <w:tcBorders>
              <w:top w:val="single" w:sz="12" w:space="0" w:color="auto"/>
            </w:tcBorders>
          </w:tcPr>
          <w:p w14:paraId="79CFE0CE" w14:textId="3340A09E" w:rsidR="000D0781" w:rsidRPr="009E77F8" w:rsidRDefault="000D0781" w:rsidP="000D0781">
            <w:pPr>
              <w:spacing w:after="0"/>
              <w:rPr>
                <w:sz w:val="16"/>
                <w:szCs w:val="24"/>
              </w:rPr>
            </w:pPr>
            <w:r w:rsidRPr="009E77F8">
              <w:rPr>
                <w:sz w:val="20"/>
                <w:szCs w:val="24"/>
              </w:rPr>
              <w:t>0</w:t>
            </w:r>
            <w:r w:rsidR="0029174C" w:rsidRPr="009E77F8">
              <w:rPr>
                <w:sz w:val="20"/>
                <w:szCs w:val="24"/>
              </w:rPr>
              <w:t>5</w:t>
            </w:r>
            <w:r w:rsidRPr="009E77F8">
              <w:rPr>
                <w:sz w:val="20"/>
                <w:szCs w:val="24"/>
              </w:rPr>
              <w:t>.09.2</w:t>
            </w:r>
            <w:r w:rsidR="0029174C" w:rsidRPr="009E77F8">
              <w:rPr>
                <w:sz w:val="20"/>
                <w:szCs w:val="24"/>
              </w:rPr>
              <w:t>3</w:t>
            </w:r>
            <w:r w:rsidRPr="009E77F8">
              <w:rPr>
                <w:sz w:val="20"/>
                <w:szCs w:val="24"/>
              </w:rPr>
              <w:t xml:space="preserve"> </w:t>
            </w:r>
            <w:r w:rsidRPr="009E77F8">
              <w:rPr>
                <w:sz w:val="16"/>
                <w:szCs w:val="24"/>
              </w:rPr>
              <w:t>(tirsdag)</w:t>
            </w:r>
          </w:p>
          <w:p w14:paraId="36F0481B" w14:textId="77777777" w:rsidR="000D0781" w:rsidRPr="00805BF3" w:rsidRDefault="000D0781" w:rsidP="000D0781">
            <w:pPr>
              <w:spacing w:after="0"/>
              <w:rPr>
                <w:color w:val="FF0000"/>
                <w:sz w:val="20"/>
                <w:szCs w:val="24"/>
              </w:rPr>
            </w:pPr>
            <w:r w:rsidRPr="009E77F8">
              <w:rPr>
                <w:sz w:val="16"/>
                <w:szCs w:val="24"/>
              </w:rPr>
              <w:t>Uge 36</w:t>
            </w:r>
          </w:p>
        </w:tc>
        <w:tc>
          <w:tcPr>
            <w:tcW w:w="3196" w:type="dxa"/>
            <w:tcBorders>
              <w:top w:val="single" w:sz="12" w:space="0" w:color="auto"/>
              <w:right w:val="single" w:sz="18" w:space="0" w:color="auto"/>
            </w:tcBorders>
          </w:tcPr>
          <w:p w14:paraId="3B0B04A8" w14:textId="545CF7B3" w:rsidR="000D0781" w:rsidRPr="006B0027" w:rsidRDefault="000D0781" w:rsidP="000D0781">
            <w:pPr>
              <w:spacing w:after="0"/>
              <w:rPr>
                <w:sz w:val="16"/>
              </w:rPr>
            </w:pPr>
            <w:r w:rsidRPr="006B0027">
              <w:rPr>
                <w:sz w:val="20"/>
              </w:rPr>
              <w:t>0</w:t>
            </w:r>
            <w:r w:rsidR="003B452A" w:rsidRPr="006B0027">
              <w:rPr>
                <w:sz w:val="20"/>
              </w:rPr>
              <w:t>4</w:t>
            </w:r>
            <w:r w:rsidRPr="006B0027">
              <w:rPr>
                <w:sz w:val="20"/>
              </w:rPr>
              <w:t>.12.2</w:t>
            </w:r>
            <w:r w:rsidR="003B452A" w:rsidRPr="006B0027">
              <w:rPr>
                <w:sz w:val="20"/>
              </w:rPr>
              <w:t>3</w:t>
            </w:r>
            <w:r w:rsidRPr="006B0027">
              <w:rPr>
                <w:sz w:val="20"/>
              </w:rPr>
              <w:t xml:space="preserve"> </w:t>
            </w:r>
            <w:r w:rsidRPr="006B0027">
              <w:rPr>
                <w:sz w:val="16"/>
              </w:rPr>
              <w:t>(mandag)</w:t>
            </w:r>
          </w:p>
          <w:p w14:paraId="30BE7A7F" w14:textId="77777777" w:rsidR="000D0781" w:rsidRPr="006B0027" w:rsidRDefault="000D0781" w:rsidP="000D0781">
            <w:pPr>
              <w:spacing w:after="0"/>
              <w:rPr>
                <w:sz w:val="20"/>
              </w:rPr>
            </w:pPr>
            <w:r w:rsidRPr="006B0027">
              <w:rPr>
                <w:sz w:val="16"/>
              </w:rPr>
              <w:t>Uge 49</w:t>
            </w:r>
          </w:p>
        </w:tc>
      </w:tr>
      <w:tr w:rsidR="000D0781" w14:paraId="218222EA" w14:textId="77777777" w:rsidTr="007F720A">
        <w:tc>
          <w:tcPr>
            <w:tcW w:w="3201" w:type="dxa"/>
            <w:vMerge/>
            <w:tcBorders>
              <w:left w:val="single" w:sz="18" w:space="0" w:color="auto"/>
              <w:bottom w:val="single" w:sz="12" w:space="0" w:color="auto"/>
            </w:tcBorders>
            <w:shd w:val="clear" w:color="auto" w:fill="FFFFFF" w:themeFill="background1"/>
          </w:tcPr>
          <w:p w14:paraId="1C1A9783" w14:textId="77777777" w:rsidR="000D0781" w:rsidRPr="007356FE" w:rsidRDefault="000D0781" w:rsidP="000D0781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391" w:type="dxa"/>
            <w:gridSpan w:val="2"/>
            <w:tcBorders>
              <w:bottom w:val="single" w:sz="12" w:space="0" w:color="auto"/>
              <w:right w:val="single" w:sz="18" w:space="0" w:color="auto"/>
            </w:tcBorders>
          </w:tcPr>
          <w:p w14:paraId="433348F1" w14:textId="77777777" w:rsidR="000D0781" w:rsidRPr="00805BF3" w:rsidRDefault="00772AA9" w:rsidP="000D0781">
            <w:pPr>
              <w:spacing w:after="0"/>
              <w:rPr>
                <w:color w:val="FF0000"/>
                <w:sz w:val="20"/>
              </w:rPr>
            </w:pPr>
            <w:r w:rsidRPr="008B34F1">
              <w:rPr>
                <w:sz w:val="16"/>
              </w:rPr>
              <w:t>5 feriedage</w:t>
            </w:r>
          </w:p>
        </w:tc>
      </w:tr>
      <w:tr w:rsidR="000D0781" w14:paraId="3F2D5BFF" w14:textId="77777777" w:rsidTr="007F720A">
        <w:tc>
          <w:tcPr>
            <w:tcW w:w="3201" w:type="dxa"/>
            <w:vMerge w:val="restart"/>
            <w:tcBorders>
              <w:top w:val="single" w:sz="12" w:space="0" w:color="auto"/>
              <w:left w:val="single" w:sz="18" w:space="0" w:color="auto"/>
            </w:tcBorders>
            <w:shd w:val="clear" w:color="auto" w:fill="FFFFFF" w:themeFill="background1"/>
          </w:tcPr>
          <w:p w14:paraId="18822AED" w14:textId="77777777" w:rsidR="000D0781" w:rsidRDefault="000D0781" w:rsidP="000D0781">
            <w:pPr>
              <w:spacing w:after="0"/>
              <w:rPr>
                <w:sz w:val="24"/>
                <w:szCs w:val="24"/>
              </w:rPr>
            </w:pPr>
            <w:r w:rsidRPr="007356FE">
              <w:rPr>
                <w:sz w:val="24"/>
                <w:szCs w:val="24"/>
              </w:rPr>
              <w:t>Praktik 3c</w:t>
            </w:r>
          </w:p>
          <w:p w14:paraId="54B57740" w14:textId="016066C0" w:rsidR="000D0781" w:rsidRPr="007356FE" w:rsidRDefault="000D0781" w:rsidP="000D0781">
            <w:pPr>
              <w:spacing w:after="0"/>
              <w:rPr>
                <w:sz w:val="24"/>
                <w:szCs w:val="24"/>
              </w:rPr>
            </w:pPr>
            <w:r>
              <w:rPr>
                <w:sz w:val="16"/>
                <w:szCs w:val="24"/>
              </w:rPr>
              <w:t>(</w:t>
            </w:r>
            <w:r w:rsidR="009D3684">
              <w:rPr>
                <w:sz w:val="16"/>
                <w:szCs w:val="24"/>
              </w:rPr>
              <w:t>9</w:t>
            </w:r>
            <w:r>
              <w:rPr>
                <w:sz w:val="16"/>
                <w:szCs w:val="24"/>
              </w:rPr>
              <w:t xml:space="preserve"> uger og 4 dage</w:t>
            </w:r>
            <w:r w:rsidRPr="0055219A">
              <w:rPr>
                <w:sz w:val="16"/>
                <w:szCs w:val="24"/>
              </w:rPr>
              <w:t>)</w:t>
            </w:r>
            <w:r>
              <w:rPr>
                <w:sz w:val="16"/>
                <w:szCs w:val="24"/>
              </w:rPr>
              <w:t xml:space="preserve"> </w:t>
            </w:r>
          </w:p>
        </w:tc>
        <w:tc>
          <w:tcPr>
            <w:tcW w:w="3195" w:type="dxa"/>
            <w:tcBorders>
              <w:top w:val="single" w:sz="12" w:space="0" w:color="auto"/>
            </w:tcBorders>
          </w:tcPr>
          <w:p w14:paraId="50ACB215" w14:textId="0286E4B7" w:rsidR="000D0781" w:rsidRPr="006B0027" w:rsidRDefault="000D0781" w:rsidP="000D0781">
            <w:pPr>
              <w:spacing w:after="0"/>
              <w:rPr>
                <w:sz w:val="16"/>
                <w:szCs w:val="24"/>
              </w:rPr>
            </w:pPr>
            <w:r w:rsidRPr="006B0027">
              <w:rPr>
                <w:sz w:val="20"/>
                <w:szCs w:val="24"/>
              </w:rPr>
              <w:t>0</w:t>
            </w:r>
            <w:r w:rsidR="006B0027" w:rsidRPr="006B0027">
              <w:rPr>
                <w:sz w:val="20"/>
                <w:szCs w:val="24"/>
              </w:rPr>
              <w:t>5</w:t>
            </w:r>
            <w:r w:rsidRPr="006B0027">
              <w:rPr>
                <w:sz w:val="20"/>
                <w:szCs w:val="24"/>
              </w:rPr>
              <w:t>.12.2</w:t>
            </w:r>
            <w:r w:rsidR="006B0027" w:rsidRPr="006B0027">
              <w:rPr>
                <w:sz w:val="20"/>
                <w:szCs w:val="24"/>
              </w:rPr>
              <w:t>3</w:t>
            </w:r>
            <w:r w:rsidRPr="006B0027">
              <w:rPr>
                <w:sz w:val="20"/>
                <w:szCs w:val="24"/>
              </w:rPr>
              <w:t xml:space="preserve"> </w:t>
            </w:r>
            <w:r w:rsidRPr="006B0027">
              <w:rPr>
                <w:sz w:val="16"/>
                <w:szCs w:val="24"/>
              </w:rPr>
              <w:t>(tirsdag)</w:t>
            </w:r>
          </w:p>
          <w:p w14:paraId="0C38B5AF" w14:textId="6B0393ED" w:rsidR="000D0781" w:rsidRPr="00805BF3" w:rsidRDefault="000D0781" w:rsidP="000D0781">
            <w:pPr>
              <w:spacing w:after="0"/>
              <w:rPr>
                <w:color w:val="FF0000"/>
                <w:sz w:val="20"/>
                <w:szCs w:val="24"/>
              </w:rPr>
            </w:pPr>
            <w:r w:rsidRPr="006B0027">
              <w:rPr>
                <w:sz w:val="16"/>
                <w:szCs w:val="24"/>
              </w:rPr>
              <w:t xml:space="preserve">Uge </w:t>
            </w:r>
            <w:r w:rsidR="006B0027" w:rsidRPr="006B0027">
              <w:rPr>
                <w:sz w:val="16"/>
                <w:szCs w:val="24"/>
              </w:rPr>
              <w:t>49</w:t>
            </w:r>
          </w:p>
        </w:tc>
        <w:tc>
          <w:tcPr>
            <w:tcW w:w="3196" w:type="dxa"/>
            <w:tcBorders>
              <w:top w:val="single" w:sz="12" w:space="0" w:color="auto"/>
              <w:right w:val="single" w:sz="18" w:space="0" w:color="auto"/>
            </w:tcBorders>
          </w:tcPr>
          <w:p w14:paraId="769EBD2F" w14:textId="15C32E59" w:rsidR="000D0781" w:rsidRPr="0025119A" w:rsidRDefault="00047064" w:rsidP="000D0781">
            <w:pPr>
              <w:spacing w:after="0"/>
              <w:rPr>
                <w:sz w:val="16"/>
              </w:rPr>
            </w:pPr>
            <w:r w:rsidRPr="0025119A">
              <w:rPr>
                <w:sz w:val="20"/>
              </w:rPr>
              <w:t>11</w:t>
            </w:r>
            <w:r w:rsidR="000D0781" w:rsidRPr="0025119A">
              <w:rPr>
                <w:sz w:val="20"/>
              </w:rPr>
              <w:t>.02.2</w:t>
            </w:r>
            <w:r w:rsidR="00654861">
              <w:rPr>
                <w:sz w:val="20"/>
              </w:rPr>
              <w:t>4</w:t>
            </w:r>
          </w:p>
          <w:p w14:paraId="42CCA045" w14:textId="096012C7" w:rsidR="000D0781" w:rsidRPr="00805BF3" w:rsidRDefault="000D0781" w:rsidP="000D0781">
            <w:pPr>
              <w:spacing w:after="0"/>
              <w:rPr>
                <w:color w:val="FF0000"/>
                <w:sz w:val="20"/>
              </w:rPr>
            </w:pPr>
            <w:r w:rsidRPr="0025119A">
              <w:rPr>
                <w:sz w:val="16"/>
              </w:rPr>
              <w:t xml:space="preserve">Uge </w:t>
            </w:r>
            <w:r w:rsidR="009D3684" w:rsidRPr="0025119A">
              <w:rPr>
                <w:sz w:val="16"/>
              </w:rPr>
              <w:t>6</w:t>
            </w:r>
          </w:p>
        </w:tc>
      </w:tr>
      <w:tr w:rsidR="000D0781" w14:paraId="709B6E23" w14:textId="77777777" w:rsidTr="007F720A">
        <w:tc>
          <w:tcPr>
            <w:tcW w:w="3201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14:paraId="4A2F12D0" w14:textId="77777777" w:rsidR="000D0781" w:rsidRPr="007356FE" w:rsidRDefault="000D0781" w:rsidP="000D0781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391" w:type="dxa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14:paraId="0AF192DA" w14:textId="77777777" w:rsidR="000D0781" w:rsidRPr="00805BF3" w:rsidRDefault="00772AA9" w:rsidP="000D0781">
            <w:pPr>
              <w:spacing w:after="0"/>
              <w:rPr>
                <w:color w:val="FF0000"/>
                <w:sz w:val="16"/>
                <w:szCs w:val="16"/>
              </w:rPr>
            </w:pPr>
            <w:r w:rsidRPr="008B34F1">
              <w:rPr>
                <w:sz w:val="16"/>
                <w:szCs w:val="16"/>
              </w:rPr>
              <w:t>5 feriedage</w:t>
            </w:r>
          </w:p>
        </w:tc>
      </w:tr>
      <w:tr w:rsidR="000D0781" w14:paraId="00F3A3B1" w14:textId="77777777" w:rsidTr="007F720A">
        <w:tc>
          <w:tcPr>
            <w:tcW w:w="3201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14:paraId="15DD36B8" w14:textId="77777777" w:rsidR="000D0781" w:rsidRPr="007356FE" w:rsidRDefault="000D0781" w:rsidP="000D0781">
            <w:pPr>
              <w:spacing w:after="0"/>
              <w:rPr>
                <w:sz w:val="24"/>
                <w:szCs w:val="24"/>
              </w:rPr>
            </w:pPr>
            <w:r w:rsidRPr="007356FE">
              <w:rPr>
                <w:sz w:val="24"/>
                <w:szCs w:val="24"/>
              </w:rPr>
              <w:t>Skoleperiode 4</w:t>
            </w:r>
          </w:p>
        </w:tc>
        <w:tc>
          <w:tcPr>
            <w:tcW w:w="3195" w:type="dxa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14:paraId="6288EA03" w14:textId="5D648AF2" w:rsidR="000D0781" w:rsidRPr="004870C9" w:rsidRDefault="00561D7D" w:rsidP="000D0781">
            <w:pPr>
              <w:spacing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12</w:t>
            </w:r>
            <w:r w:rsidR="000D0781" w:rsidRPr="004870C9">
              <w:rPr>
                <w:sz w:val="20"/>
                <w:szCs w:val="24"/>
              </w:rPr>
              <w:t>.02.2</w:t>
            </w:r>
            <w:r w:rsidR="00637EA2" w:rsidRPr="004870C9">
              <w:rPr>
                <w:sz w:val="20"/>
                <w:szCs w:val="24"/>
              </w:rPr>
              <w:t>4</w:t>
            </w:r>
          </w:p>
          <w:p w14:paraId="398665A2" w14:textId="19F92AEC" w:rsidR="000D0781" w:rsidRPr="00805BF3" w:rsidRDefault="000D0781" w:rsidP="000D0781">
            <w:pPr>
              <w:spacing w:after="0"/>
              <w:rPr>
                <w:color w:val="FF0000"/>
                <w:sz w:val="20"/>
                <w:szCs w:val="24"/>
              </w:rPr>
            </w:pPr>
            <w:r w:rsidRPr="004870C9">
              <w:rPr>
                <w:sz w:val="16"/>
                <w:szCs w:val="24"/>
              </w:rPr>
              <w:t xml:space="preserve">Uge </w:t>
            </w:r>
            <w:r w:rsidR="00A175D6">
              <w:rPr>
                <w:sz w:val="16"/>
                <w:szCs w:val="24"/>
              </w:rPr>
              <w:t>7</w:t>
            </w:r>
          </w:p>
        </w:tc>
        <w:tc>
          <w:tcPr>
            <w:tcW w:w="3196" w:type="dxa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73F5CAF2" w14:textId="3D80472E" w:rsidR="000D0781" w:rsidRPr="005F09C6" w:rsidRDefault="00CB7FB0" w:rsidP="000D0781">
            <w:pPr>
              <w:spacing w:after="0"/>
              <w:rPr>
                <w:sz w:val="20"/>
              </w:rPr>
            </w:pPr>
            <w:r w:rsidRPr="005F09C6">
              <w:rPr>
                <w:sz w:val="20"/>
              </w:rPr>
              <w:t>01</w:t>
            </w:r>
            <w:r w:rsidR="000D0781" w:rsidRPr="005F09C6">
              <w:rPr>
                <w:sz w:val="20"/>
              </w:rPr>
              <w:t>.0</w:t>
            </w:r>
            <w:r w:rsidRPr="005F09C6">
              <w:rPr>
                <w:sz w:val="20"/>
              </w:rPr>
              <w:t>3</w:t>
            </w:r>
            <w:r w:rsidR="000D0781" w:rsidRPr="005F09C6">
              <w:rPr>
                <w:sz w:val="20"/>
              </w:rPr>
              <w:t>.2</w:t>
            </w:r>
            <w:r w:rsidRPr="005F09C6">
              <w:rPr>
                <w:sz w:val="20"/>
              </w:rPr>
              <w:t>4</w:t>
            </w:r>
            <w:r w:rsidR="000D0781" w:rsidRPr="005F09C6">
              <w:rPr>
                <w:sz w:val="20"/>
              </w:rPr>
              <w:t xml:space="preserve"> </w:t>
            </w:r>
            <w:r w:rsidR="000D0781" w:rsidRPr="005F09C6">
              <w:rPr>
                <w:sz w:val="16"/>
              </w:rPr>
              <w:t>(fredag)</w:t>
            </w:r>
          </w:p>
          <w:p w14:paraId="3777909D" w14:textId="517F3B67" w:rsidR="000D0781" w:rsidRPr="00805BF3" w:rsidRDefault="000D0781" w:rsidP="000D0781">
            <w:pPr>
              <w:spacing w:after="0"/>
              <w:rPr>
                <w:color w:val="FF0000"/>
                <w:sz w:val="20"/>
              </w:rPr>
            </w:pPr>
            <w:r w:rsidRPr="005F09C6">
              <w:rPr>
                <w:sz w:val="16"/>
              </w:rPr>
              <w:t xml:space="preserve">Uge </w:t>
            </w:r>
            <w:r w:rsidR="005F09C6" w:rsidRPr="005F09C6">
              <w:rPr>
                <w:sz w:val="16"/>
              </w:rPr>
              <w:t>9</w:t>
            </w:r>
          </w:p>
        </w:tc>
      </w:tr>
      <w:tr w:rsidR="000D0781" w14:paraId="414797CA" w14:textId="77777777" w:rsidTr="007F720A">
        <w:tc>
          <w:tcPr>
            <w:tcW w:w="3201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1DDB69D0" w14:textId="77777777" w:rsidR="000D0781" w:rsidRPr="007356FE" w:rsidRDefault="000D0781" w:rsidP="000D0781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391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0576FFFF" w14:textId="7346EC05" w:rsidR="000D0781" w:rsidRPr="00805BF3" w:rsidRDefault="00F15CD9" w:rsidP="000D0781">
            <w:pPr>
              <w:spacing w:after="0"/>
              <w:rPr>
                <w:color w:val="FF0000"/>
                <w:sz w:val="20"/>
              </w:rPr>
            </w:pPr>
            <w:r w:rsidRPr="00F15CD9">
              <w:rPr>
                <w:sz w:val="16"/>
                <w:szCs w:val="18"/>
              </w:rPr>
              <w:t>Dimission den 01.03</w:t>
            </w:r>
            <w:r w:rsidR="00EF0379">
              <w:rPr>
                <w:sz w:val="16"/>
                <w:szCs w:val="18"/>
              </w:rPr>
              <w:t>.24</w:t>
            </w:r>
            <w:r w:rsidRPr="00F15CD9">
              <w:rPr>
                <w:sz w:val="16"/>
                <w:szCs w:val="18"/>
              </w:rPr>
              <w:t xml:space="preserve"> kl. 10.30-12.00</w:t>
            </w:r>
          </w:p>
        </w:tc>
      </w:tr>
    </w:tbl>
    <w:p w14:paraId="729700C6" w14:textId="77777777" w:rsidR="0055219A" w:rsidRDefault="0055219A" w:rsidP="0082707E">
      <w:pPr>
        <w:spacing w:after="0"/>
        <w:rPr>
          <w:b/>
          <w:sz w:val="20"/>
          <w:szCs w:val="20"/>
        </w:rPr>
      </w:pPr>
    </w:p>
    <w:p w14:paraId="2605B31A" w14:textId="77777777" w:rsidR="0087368E" w:rsidRDefault="0087368E" w:rsidP="0082707E">
      <w:pPr>
        <w:spacing w:after="0"/>
        <w:rPr>
          <w:b/>
          <w:sz w:val="20"/>
          <w:szCs w:val="20"/>
        </w:rPr>
      </w:pPr>
    </w:p>
    <w:p w14:paraId="43B4B9FF" w14:textId="77777777" w:rsidR="0087368E" w:rsidRDefault="0087368E" w:rsidP="0082707E">
      <w:pPr>
        <w:spacing w:after="0"/>
        <w:rPr>
          <w:b/>
          <w:sz w:val="20"/>
          <w:szCs w:val="20"/>
        </w:rPr>
      </w:pPr>
    </w:p>
    <w:p w14:paraId="07504568" w14:textId="77777777" w:rsidR="0087368E" w:rsidRDefault="0087368E" w:rsidP="0082707E">
      <w:pPr>
        <w:spacing w:after="0"/>
        <w:rPr>
          <w:b/>
          <w:sz w:val="20"/>
          <w:szCs w:val="20"/>
        </w:rPr>
      </w:pPr>
    </w:p>
    <w:p w14:paraId="2FE75CB1" w14:textId="77777777" w:rsidR="008D46BF" w:rsidRDefault="008D46BF" w:rsidP="0082707E">
      <w:pPr>
        <w:spacing w:after="0"/>
        <w:rPr>
          <w:b/>
          <w:sz w:val="20"/>
          <w:szCs w:val="20"/>
        </w:rPr>
      </w:pPr>
    </w:p>
    <w:p w14:paraId="5D1436B3" w14:textId="77777777" w:rsidR="008D46BF" w:rsidRDefault="008D46BF" w:rsidP="0082707E">
      <w:pPr>
        <w:spacing w:after="0"/>
        <w:rPr>
          <w:b/>
          <w:sz w:val="20"/>
          <w:szCs w:val="20"/>
        </w:rPr>
      </w:pPr>
    </w:p>
    <w:p w14:paraId="20E5C1C6" w14:textId="59DBB74F" w:rsidR="00B703D3" w:rsidRPr="007356FE" w:rsidRDefault="00B703D3" w:rsidP="0082707E">
      <w:pPr>
        <w:spacing w:after="0"/>
        <w:rPr>
          <w:b/>
          <w:sz w:val="20"/>
          <w:szCs w:val="20"/>
        </w:rPr>
      </w:pPr>
      <w:r w:rsidRPr="007356FE">
        <w:rPr>
          <w:b/>
          <w:sz w:val="20"/>
          <w:szCs w:val="20"/>
        </w:rPr>
        <w:lastRenderedPageBreak/>
        <w:t xml:space="preserve">Uddannelsen følger følgende bekendtgørelser: </w:t>
      </w:r>
    </w:p>
    <w:p w14:paraId="1EF3DA0B" w14:textId="77777777" w:rsidR="0016151C" w:rsidRPr="00104E8F" w:rsidRDefault="0016151C" w:rsidP="0016151C">
      <w:pPr>
        <w:spacing w:after="0"/>
        <w:rPr>
          <w:sz w:val="20"/>
          <w:szCs w:val="20"/>
        </w:rPr>
      </w:pPr>
      <w:r w:rsidRPr="00104E8F">
        <w:rPr>
          <w:sz w:val="20"/>
          <w:szCs w:val="20"/>
        </w:rPr>
        <w:t>Bekendtgørelse om erhvervsuddannelser BEK. nr. 1619 af 27/12/2019</w:t>
      </w:r>
    </w:p>
    <w:p w14:paraId="0789A520" w14:textId="77777777" w:rsidR="005B068E" w:rsidRDefault="005B068E" w:rsidP="005B068E">
      <w:pPr>
        <w:spacing w:after="0"/>
        <w:rPr>
          <w:color w:val="000000"/>
          <w:sz w:val="20"/>
          <w:szCs w:val="20"/>
        </w:rPr>
      </w:pPr>
      <w:r w:rsidRPr="00A8441A">
        <w:rPr>
          <w:rFonts w:cstheme="minorHAnsi"/>
          <w:color w:val="212529"/>
          <w:sz w:val="20"/>
          <w:szCs w:val="20"/>
          <w:shd w:val="clear" w:color="auto" w:fill="F9F9FB"/>
        </w:rPr>
        <w:t>Bekendtgørelse om grundfag, erhvervsfag, erhvervsrettet andetsprogsdansk og kombinationsfag i erhvervsuddannelserne og om adgangskurser til erhvervsuddannelserne</w:t>
      </w:r>
      <w:r>
        <w:rPr>
          <w:rFonts w:cstheme="minorHAnsi"/>
          <w:color w:val="212529"/>
          <w:sz w:val="20"/>
          <w:szCs w:val="20"/>
          <w:shd w:val="clear" w:color="auto" w:fill="F9F9FB"/>
        </w:rPr>
        <w:t xml:space="preserve"> </w:t>
      </w:r>
      <w:r>
        <w:rPr>
          <w:color w:val="000000"/>
          <w:sz w:val="20"/>
          <w:szCs w:val="20"/>
        </w:rPr>
        <w:t>BEK nr. 692 af 26/05/2020</w:t>
      </w:r>
    </w:p>
    <w:p w14:paraId="0F82A9A3" w14:textId="77777777" w:rsidR="0016151C" w:rsidRDefault="0016151C" w:rsidP="0016151C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Bekendtgørelse om prøver og eksamen BEK. nr. 41 af 16/01/2014 </w:t>
      </w:r>
    </w:p>
    <w:p w14:paraId="22B28338" w14:textId="77777777" w:rsidR="0016151C" w:rsidRDefault="0016151C" w:rsidP="0016151C">
      <w:pPr>
        <w:spacing w:after="0"/>
        <w:rPr>
          <w:sz w:val="20"/>
          <w:szCs w:val="20"/>
        </w:rPr>
      </w:pPr>
      <w:r>
        <w:rPr>
          <w:sz w:val="20"/>
          <w:szCs w:val="20"/>
        </w:rPr>
        <w:t>Bekendtgørelse om erhvervsuddannelsen til social- og sundhedsassistent BEK. nr. 527 af 27/04/2020</w:t>
      </w:r>
    </w:p>
    <w:p w14:paraId="3560CD3E" w14:textId="6AD8F6C5" w:rsidR="0016151C" w:rsidRDefault="0016151C" w:rsidP="0016151C">
      <w:pPr>
        <w:spacing w:after="0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Uddannelsesordning for social- og sundhedsassistentuddannelsen af 1. august 2020 </w:t>
      </w:r>
    </w:p>
    <w:p w14:paraId="17328ED1" w14:textId="73C3100A" w:rsidR="00B703D3" w:rsidRDefault="00B703D3" w:rsidP="00B703D3"/>
    <w:tbl>
      <w:tblPr>
        <w:tblStyle w:val="Tabel-Gitt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0"/>
        <w:gridCol w:w="6358"/>
      </w:tblGrid>
      <w:tr w:rsidR="000F097A" w14:paraId="678BC45A" w14:textId="77777777" w:rsidTr="00D03031">
        <w:tc>
          <w:tcPr>
            <w:tcW w:w="9608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6E08ED7D" w14:textId="77777777" w:rsidR="000F097A" w:rsidRDefault="000F097A" w:rsidP="00D03031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Oplysninger om ferie</w:t>
            </w:r>
          </w:p>
        </w:tc>
      </w:tr>
      <w:tr w:rsidR="000F097A" w:rsidRPr="001C27DF" w14:paraId="3999A05B" w14:textId="77777777" w:rsidTr="00D03031">
        <w:tc>
          <w:tcPr>
            <w:tcW w:w="3250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77F898EB" w14:textId="77777777" w:rsidR="000F097A" w:rsidRPr="00DC3CC1" w:rsidRDefault="000F097A" w:rsidP="00D03031">
            <w:pPr>
              <w:spacing w:after="0"/>
              <w:rPr>
                <w:bCs/>
                <w:sz w:val="20"/>
                <w:szCs w:val="20"/>
              </w:rPr>
            </w:pPr>
            <w:r w:rsidRPr="00DC3CC1">
              <w:rPr>
                <w:bCs/>
                <w:sz w:val="20"/>
                <w:szCs w:val="20"/>
              </w:rPr>
              <w:t>Ferieregler</w:t>
            </w:r>
          </w:p>
        </w:tc>
        <w:tc>
          <w:tcPr>
            <w:tcW w:w="6358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170F629D" w14:textId="77777777" w:rsidR="000F097A" w:rsidRPr="001C27DF" w:rsidRDefault="000F097A" w:rsidP="00D03031">
            <w:pPr>
              <w:spacing w:after="0" w:line="240" w:lineRule="auto"/>
              <w:rPr>
                <w:sz w:val="18"/>
                <w:szCs w:val="18"/>
              </w:rPr>
            </w:pPr>
            <w:r w:rsidRPr="001C27DF">
              <w:rPr>
                <w:sz w:val="18"/>
                <w:szCs w:val="18"/>
              </w:rPr>
              <w:t>Ferie afholdes i dage med 7,4 timer pr. dag.</w:t>
            </w:r>
          </w:p>
          <w:p w14:paraId="4446E299" w14:textId="77777777" w:rsidR="000F097A" w:rsidRPr="001C27DF" w:rsidRDefault="000F097A" w:rsidP="00D03031">
            <w:pPr>
              <w:spacing w:after="0" w:line="240" w:lineRule="auto"/>
              <w:rPr>
                <w:sz w:val="18"/>
                <w:szCs w:val="18"/>
              </w:rPr>
            </w:pPr>
            <w:r w:rsidRPr="001C27DF">
              <w:rPr>
                <w:sz w:val="18"/>
                <w:szCs w:val="18"/>
              </w:rPr>
              <w:t xml:space="preserve">6 ferieuge afvikles i timer. Du kan se på din lønseddel, hvor mange timer du kan afholde med og uden løn. </w:t>
            </w:r>
          </w:p>
          <w:p w14:paraId="6E6FDEF2" w14:textId="77777777" w:rsidR="000F097A" w:rsidRPr="001C27DF" w:rsidRDefault="000F097A" w:rsidP="00D03031">
            <w:pPr>
              <w:spacing w:after="0" w:line="240" w:lineRule="auto"/>
              <w:rPr>
                <w:sz w:val="18"/>
                <w:szCs w:val="18"/>
              </w:rPr>
            </w:pPr>
            <w:r w:rsidRPr="001C27DF">
              <w:rPr>
                <w:sz w:val="18"/>
                <w:szCs w:val="18"/>
              </w:rPr>
              <w:t xml:space="preserve">Optjent ferie/6.ferieuge fra tidligere arbejdsgiver modregnes. </w:t>
            </w:r>
          </w:p>
          <w:p w14:paraId="54C8E22C" w14:textId="77777777" w:rsidR="000F097A" w:rsidRPr="001C27DF" w:rsidRDefault="000F097A" w:rsidP="00D03031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0F097A" w:rsidRPr="001C27DF" w14:paraId="31F7DE11" w14:textId="77777777" w:rsidTr="00D03031">
        <w:tc>
          <w:tcPr>
            <w:tcW w:w="3250" w:type="dxa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55A98BE3" w14:textId="77777777" w:rsidR="000F097A" w:rsidRPr="00DC3CC1" w:rsidRDefault="000F097A" w:rsidP="00D03031">
            <w:pPr>
              <w:spacing w:after="0"/>
              <w:rPr>
                <w:bCs/>
                <w:sz w:val="20"/>
                <w:szCs w:val="20"/>
              </w:rPr>
            </w:pPr>
            <w:r w:rsidRPr="00DC3CC1">
              <w:rPr>
                <w:bCs/>
                <w:sz w:val="20"/>
                <w:szCs w:val="20"/>
              </w:rPr>
              <w:t xml:space="preserve">Elever med start den </w:t>
            </w:r>
            <w:r>
              <w:rPr>
                <w:bCs/>
                <w:sz w:val="20"/>
                <w:szCs w:val="20"/>
              </w:rPr>
              <w:t>10.05.21</w:t>
            </w:r>
          </w:p>
        </w:tc>
        <w:tc>
          <w:tcPr>
            <w:tcW w:w="635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</w:tcBorders>
          </w:tcPr>
          <w:p w14:paraId="64687295" w14:textId="77777777" w:rsidR="000F097A" w:rsidRPr="001C27DF" w:rsidRDefault="000F097A" w:rsidP="00D03031">
            <w:pPr>
              <w:spacing w:after="0" w:line="240" w:lineRule="auto"/>
              <w:rPr>
                <w:sz w:val="18"/>
                <w:szCs w:val="18"/>
              </w:rPr>
            </w:pPr>
            <w:r w:rsidRPr="001C27DF">
              <w:rPr>
                <w:sz w:val="18"/>
                <w:szCs w:val="18"/>
              </w:rPr>
              <w:t xml:space="preserve">Følger oplysningerne i turnusplanen.  </w:t>
            </w:r>
          </w:p>
          <w:p w14:paraId="1600A648" w14:textId="77777777" w:rsidR="000F097A" w:rsidRPr="001C27DF" w:rsidRDefault="000F097A" w:rsidP="00D03031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0F097A" w:rsidRPr="001C27DF" w14:paraId="35AEBCF8" w14:textId="77777777" w:rsidTr="00D03031">
        <w:tc>
          <w:tcPr>
            <w:tcW w:w="325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0EF7B6" w14:textId="77777777" w:rsidR="000F097A" w:rsidRPr="00DC3CC1" w:rsidRDefault="000F097A" w:rsidP="00D03031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DC3CC1">
              <w:rPr>
                <w:bCs/>
                <w:sz w:val="20"/>
                <w:szCs w:val="20"/>
              </w:rPr>
              <w:t>Elever med start 1</w:t>
            </w:r>
            <w:r>
              <w:rPr>
                <w:bCs/>
                <w:sz w:val="20"/>
                <w:szCs w:val="20"/>
              </w:rPr>
              <w:t>7.06.21</w:t>
            </w:r>
            <w:r w:rsidRPr="00DC3CC1">
              <w:rPr>
                <w:bCs/>
                <w:sz w:val="20"/>
                <w:szCs w:val="20"/>
              </w:rPr>
              <w:t xml:space="preserve">: </w:t>
            </w:r>
          </w:p>
          <w:p w14:paraId="1241CA2D" w14:textId="77777777" w:rsidR="000F097A" w:rsidRPr="00DC3CC1" w:rsidRDefault="000F097A" w:rsidP="00D03031">
            <w:pPr>
              <w:spacing w:after="0"/>
              <w:rPr>
                <w:bCs/>
                <w:sz w:val="20"/>
                <w:szCs w:val="20"/>
              </w:rPr>
            </w:pPr>
          </w:p>
        </w:tc>
        <w:tc>
          <w:tcPr>
            <w:tcW w:w="63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00F5D7A6" w14:textId="77777777" w:rsidR="000F097A" w:rsidRPr="001C27DF" w:rsidRDefault="000F097A" w:rsidP="00D03031">
            <w:pPr>
              <w:spacing w:after="0" w:line="240" w:lineRule="auto"/>
              <w:rPr>
                <w:sz w:val="18"/>
                <w:szCs w:val="18"/>
              </w:rPr>
            </w:pPr>
            <w:r w:rsidRPr="001C27DF">
              <w:rPr>
                <w:sz w:val="18"/>
                <w:szCs w:val="18"/>
              </w:rPr>
              <w:t>Følg</w:t>
            </w:r>
            <w:r>
              <w:rPr>
                <w:sz w:val="18"/>
                <w:szCs w:val="18"/>
              </w:rPr>
              <w:t>er oplysningerne i turnusplanen fra praktik 1a og frem.</w:t>
            </w:r>
            <w:r w:rsidRPr="001C27DF">
              <w:rPr>
                <w:sz w:val="18"/>
                <w:szCs w:val="18"/>
              </w:rPr>
              <w:t xml:space="preserve"> </w:t>
            </w:r>
          </w:p>
          <w:p w14:paraId="725EB0BA" w14:textId="77777777" w:rsidR="000F097A" w:rsidRPr="001C27DF" w:rsidRDefault="000F097A" w:rsidP="00D03031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0F097A" w:rsidRPr="001C27DF" w14:paraId="073A19E6" w14:textId="77777777" w:rsidTr="00D03031">
        <w:tc>
          <w:tcPr>
            <w:tcW w:w="325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943C9B" w14:textId="77777777" w:rsidR="000F097A" w:rsidRPr="00DC3CC1" w:rsidRDefault="000F097A" w:rsidP="00D03031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DC3CC1">
              <w:rPr>
                <w:bCs/>
                <w:sz w:val="20"/>
                <w:szCs w:val="20"/>
              </w:rPr>
              <w:t xml:space="preserve">Meritelever med start </w:t>
            </w:r>
            <w:r>
              <w:rPr>
                <w:bCs/>
                <w:sz w:val="20"/>
                <w:szCs w:val="20"/>
              </w:rPr>
              <w:t>17.11.21</w:t>
            </w:r>
          </w:p>
          <w:p w14:paraId="50E5B6DD" w14:textId="77777777" w:rsidR="000F097A" w:rsidRPr="00DC3CC1" w:rsidRDefault="000F097A" w:rsidP="00D03031">
            <w:pPr>
              <w:spacing w:after="0"/>
              <w:rPr>
                <w:bCs/>
                <w:sz w:val="20"/>
                <w:szCs w:val="20"/>
              </w:rPr>
            </w:pPr>
          </w:p>
        </w:tc>
        <w:tc>
          <w:tcPr>
            <w:tcW w:w="63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7A50ABD" w14:textId="77777777" w:rsidR="000F097A" w:rsidRPr="001C27DF" w:rsidRDefault="000F097A" w:rsidP="00D03031">
            <w:pPr>
              <w:spacing w:after="0"/>
              <w:rPr>
                <w:sz w:val="18"/>
                <w:szCs w:val="18"/>
              </w:rPr>
            </w:pPr>
            <w:r w:rsidRPr="001C27DF">
              <w:rPr>
                <w:sz w:val="18"/>
                <w:szCs w:val="18"/>
              </w:rPr>
              <w:t>Ferie i Skoleperiode 1b:</w:t>
            </w:r>
          </w:p>
          <w:p w14:paraId="3199AEF5" w14:textId="77777777" w:rsidR="000F097A" w:rsidRPr="001C27DF" w:rsidRDefault="000F097A" w:rsidP="00D03031">
            <w:pPr>
              <w:spacing w:after="0"/>
              <w:rPr>
                <w:sz w:val="18"/>
                <w:szCs w:val="18"/>
              </w:rPr>
            </w:pPr>
            <w:r w:rsidRPr="001C27DF">
              <w:rPr>
                <w:sz w:val="18"/>
                <w:szCs w:val="18"/>
              </w:rPr>
              <w:t>4 feriedage og 4 timers juleferie (</w:t>
            </w:r>
            <w:r>
              <w:rPr>
                <w:sz w:val="18"/>
                <w:szCs w:val="18"/>
              </w:rPr>
              <w:t>27</w:t>
            </w:r>
            <w:r w:rsidRPr="001C27DF">
              <w:rPr>
                <w:sz w:val="18"/>
                <w:szCs w:val="18"/>
              </w:rPr>
              <w:t>.12, 28.12, 29.12, 30.12, 31.12) uden løn eller i praktik med løn. Brug evt. feriedage fra feriekort.</w:t>
            </w:r>
          </w:p>
          <w:p w14:paraId="6FD9AC9E" w14:textId="77777777" w:rsidR="000F097A" w:rsidRPr="001C27DF" w:rsidRDefault="000F097A" w:rsidP="00D0303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Ferie uge 7: 4,24</w:t>
            </w:r>
            <w:r w:rsidRPr="001C27DF">
              <w:rPr>
                <w:rFonts w:ascii="Calibri" w:hAnsi="Calibri" w:cs="Calibri"/>
                <w:sz w:val="18"/>
                <w:szCs w:val="18"/>
              </w:rPr>
              <w:t xml:space="preserve"> feriedage med løn og 0,</w:t>
            </w:r>
            <w:r>
              <w:rPr>
                <w:rFonts w:ascii="Calibri" w:hAnsi="Calibri" w:cs="Calibri"/>
                <w:sz w:val="18"/>
                <w:szCs w:val="18"/>
              </w:rPr>
              <w:t>76</w:t>
            </w:r>
            <w:r w:rsidRPr="001C27DF">
              <w:rPr>
                <w:rFonts w:ascii="Calibri" w:hAnsi="Calibri" w:cs="Calibri"/>
                <w:sz w:val="18"/>
                <w:szCs w:val="18"/>
              </w:rPr>
              <w:t xml:space="preserve"> feriedage uden løn. Brug evt. feriedage fra feriekort. </w:t>
            </w:r>
          </w:p>
          <w:p w14:paraId="0CC00B68" w14:textId="77777777" w:rsidR="000F097A" w:rsidRPr="001C27DF" w:rsidRDefault="000F097A" w:rsidP="00D03031">
            <w:pPr>
              <w:spacing w:after="0"/>
              <w:rPr>
                <w:sz w:val="18"/>
                <w:szCs w:val="18"/>
              </w:rPr>
            </w:pPr>
            <w:r w:rsidRPr="001C27DF">
              <w:rPr>
                <w:sz w:val="18"/>
                <w:szCs w:val="18"/>
              </w:rPr>
              <w:t>Ferie i praktik 1b:</w:t>
            </w:r>
          </w:p>
          <w:p w14:paraId="3E825EBC" w14:textId="77777777" w:rsidR="000F097A" w:rsidRPr="001C27DF" w:rsidRDefault="000F097A" w:rsidP="00D03031">
            <w:pPr>
              <w:spacing w:after="0"/>
              <w:rPr>
                <w:sz w:val="18"/>
                <w:szCs w:val="18"/>
              </w:rPr>
            </w:pPr>
            <w:r w:rsidRPr="001C27DF">
              <w:rPr>
                <w:sz w:val="18"/>
                <w:szCs w:val="18"/>
              </w:rPr>
              <w:t>Rest fra jul 3,4 timer ferie uden løn eller i praktik med løn. Brug evt. feriedage fra feriekort.</w:t>
            </w:r>
          </w:p>
          <w:p w14:paraId="2A7936DA" w14:textId="77777777" w:rsidR="000F097A" w:rsidRPr="001C27DF" w:rsidRDefault="000F097A" w:rsidP="00D03031">
            <w:pPr>
              <w:spacing w:after="0"/>
              <w:rPr>
                <w:sz w:val="18"/>
                <w:szCs w:val="18"/>
              </w:rPr>
            </w:pPr>
          </w:p>
        </w:tc>
      </w:tr>
      <w:tr w:rsidR="000F097A" w:rsidRPr="001C27DF" w14:paraId="6CB25611" w14:textId="77777777" w:rsidTr="00D03031">
        <w:tc>
          <w:tcPr>
            <w:tcW w:w="3250" w:type="dxa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5B0031B8" w14:textId="77777777" w:rsidR="000F097A" w:rsidRPr="00DC3CC1" w:rsidRDefault="000F097A" w:rsidP="00D03031">
            <w:pPr>
              <w:spacing w:after="0"/>
              <w:rPr>
                <w:bCs/>
                <w:color w:val="FF0000"/>
                <w:sz w:val="20"/>
                <w:szCs w:val="20"/>
              </w:rPr>
            </w:pPr>
            <w:r w:rsidRPr="00DC3CC1">
              <w:rPr>
                <w:bCs/>
                <w:sz w:val="20"/>
                <w:szCs w:val="20"/>
              </w:rPr>
              <w:t>Meritelever</w:t>
            </w:r>
            <w:r>
              <w:rPr>
                <w:bCs/>
                <w:sz w:val="20"/>
                <w:szCs w:val="20"/>
              </w:rPr>
              <w:t xml:space="preserve"> med start 22.12.21</w:t>
            </w:r>
          </w:p>
          <w:p w14:paraId="31803D48" w14:textId="77777777" w:rsidR="000F097A" w:rsidRPr="00DC3CC1" w:rsidRDefault="000F097A" w:rsidP="00D03031">
            <w:pPr>
              <w:spacing w:after="0"/>
              <w:rPr>
                <w:bCs/>
                <w:sz w:val="20"/>
                <w:szCs w:val="20"/>
              </w:rPr>
            </w:pPr>
          </w:p>
        </w:tc>
        <w:tc>
          <w:tcPr>
            <w:tcW w:w="635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</w:tcPr>
          <w:p w14:paraId="1FBBBA0A" w14:textId="77777777" w:rsidR="000F097A" w:rsidRPr="001C27DF" w:rsidRDefault="000F097A" w:rsidP="00D03031">
            <w:pPr>
              <w:spacing w:after="0"/>
              <w:rPr>
                <w:sz w:val="18"/>
                <w:szCs w:val="18"/>
              </w:rPr>
            </w:pPr>
            <w:r w:rsidRPr="001C27DF">
              <w:rPr>
                <w:sz w:val="18"/>
                <w:szCs w:val="18"/>
              </w:rPr>
              <w:t>Ferie i Skoleperiode 1b:</w:t>
            </w:r>
          </w:p>
          <w:p w14:paraId="7FDCE506" w14:textId="1D9EFA96" w:rsidR="000F097A" w:rsidRPr="001C27DF" w:rsidRDefault="000F097A" w:rsidP="00D03031">
            <w:pPr>
              <w:spacing w:after="0"/>
              <w:rPr>
                <w:sz w:val="18"/>
                <w:szCs w:val="18"/>
              </w:rPr>
            </w:pPr>
            <w:r w:rsidRPr="001C27DF">
              <w:rPr>
                <w:sz w:val="18"/>
                <w:szCs w:val="18"/>
              </w:rPr>
              <w:t>4 feriedage og 4 timers juleferie (2</w:t>
            </w:r>
            <w:r w:rsidR="00F318AD">
              <w:rPr>
                <w:sz w:val="18"/>
                <w:szCs w:val="18"/>
              </w:rPr>
              <w:t>7</w:t>
            </w:r>
            <w:r w:rsidRPr="001C27DF">
              <w:rPr>
                <w:sz w:val="18"/>
                <w:szCs w:val="18"/>
              </w:rPr>
              <w:t>.12, 28.12, 29.12, 30.12, 31.12) uden løn eller i praktik med løn. Brug evt. feriedage fra feriekort.</w:t>
            </w:r>
          </w:p>
          <w:p w14:paraId="584B1DC0" w14:textId="77777777" w:rsidR="000F097A" w:rsidRPr="001C27DF" w:rsidRDefault="000F097A" w:rsidP="00D0303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1C27DF">
              <w:rPr>
                <w:rFonts w:ascii="Calibri" w:hAnsi="Calibri" w:cs="Calibri"/>
                <w:sz w:val="18"/>
                <w:szCs w:val="18"/>
              </w:rPr>
              <w:t xml:space="preserve">Ferie uge 7: </w:t>
            </w:r>
            <w:r>
              <w:rPr>
                <w:rFonts w:ascii="Calibri" w:hAnsi="Calibri" w:cs="Calibri"/>
                <w:sz w:val="18"/>
                <w:szCs w:val="18"/>
              </w:rPr>
              <w:t>1,89</w:t>
            </w:r>
            <w:r w:rsidRPr="001C27DF">
              <w:rPr>
                <w:rFonts w:ascii="Calibri" w:hAnsi="Calibri" w:cs="Calibri"/>
                <w:sz w:val="18"/>
                <w:szCs w:val="18"/>
              </w:rPr>
              <w:t xml:space="preserve"> feriedage med løn og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0,11 </w:t>
            </w:r>
            <w:r w:rsidRPr="001C27DF">
              <w:rPr>
                <w:rFonts w:ascii="Calibri" w:hAnsi="Calibri" w:cs="Calibri"/>
                <w:sz w:val="18"/>
                <w:szCs w:val="18"/>
              </w:rPr>
              <w:t xml:space="preserve">feriedage uden løn eller i praktik med løn. Brug evt. feriedage fra feriekort. </w:t>
            </w:r>
          </w:p>
          <w:p w14:paraId="54C13148" w14:textId="77777777" w:rsidR="000F097A" w:rsidRPr="001C27DF" w:rsidRDefault="000F097A" w:rsidP="00D03031">
            <w:pPr>
              <w:spacing w:after="0"/>
              <w:rPr>
                <w:sz w:val="18"/>
                <w:szCs w:val="18"/>
              </w:rPr>
            </w:pPr>
            <w:r w:rsidRPr="001C27DF">
              <w:rPr>
                <w:sz w:val="18"/>
                <w:szCs w:val="18"/>
              </w:rPr>
              <w:t>Ferie i praktik 1b:</w:t>
            </w:r>
          </w:p>
          <w:p w14:paraId="128C6B87" w14:textId="77777777" w:rsidR="000F097A" w:rsidRPr="001C27DF" w:rsidRDefault="000F097A" w:rsidP="00D03031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1C27DF">
              <w:rPr>
                <w:sz w:val="18"/>
                <w:szCs w:val="18"/>
              </w:rPr>
              <w:t>Rest fra jul 3,4 timer ferie uden løn eller i praktik med løn. Brug evt. feriedage fra feriekort.</w:t>
            </w:r>
          </w:p>
          <w:p w14:paraId="3005E1C0" w14:textId="77777777" w:rsidR="000F097A" w:rsidRPr="001C27DF" w:rsidRDefault="000F097A" w:rsidP="00D03031">
            <w:pPr>
              <w:spacing w:after="0"/>
              <w:rPr>
                <w:sz w:val="18"/>
                <w:szCs w:val="18"/>
              </w:rPr>
            </w:pPr>
          </w:p>
        </w:tc>
      </w:tr>
    </w:tbl>
    <w:p w14:paraId="109CC9C8" w14:textId="77777777" w:rsidR="000F097A" w:rsidRDefault="000F097A" w:rsidP="000F097A">
      <w:pPr>
        <w:spacing w:after="0"/>
        <w:rPr>
          <w:b/>
          <w:sz w:val="20"/>
          <w:szCs w:val="20"/>
        </w:rPr>
      </w:pPr>
    </w:p>
    <w:p w14:paraId="1D4B5502" w14:textId="77777777" w:rsidR="000F097A" w:rsidRDefault="000F097A" w:rsidP="00B703D3"/>
    <w:tbl>
      <w:tblPr>
        <w:tblStyle w:val="Tabel-Gitt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09"/>
        <w:gridCol w:w="3249"/>
        <w:gridCol w:w="3250"/>
      </w:tblGrid>
      <w:tr w:rsidR="00E24B22" w:rsidRPr="00C70B9C" w14:paraId="096431CE" w14:textId="77777777" w:rsidTr="00B522E7">
        <w:tc>
          <w:tcPr>
            <w:tcW w:w="9608" w:type="dxa"/>
            <w:gridSpan w:val="3"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14:paraId="099DABD1" w14:textId="77777777" w:rsidR="00E24B22" w:rsidRPr="00C70B9C" w:rsidRDefault="00E24B22" w:rsidP="00B522E7">
            <w:pPr>
              <w:spacing w:after="0"/>
              <w:rPr>
                <w:b/>
                <w:sz w:val="20"/>
                <w:szCs w:val="20"/>
              </w:rPr>
            </w:pPr>
            <w:r w:rsidRPr="00C70B9C">
              <w:rPr>
                <w:b/>
                <w:sz w:val="20"/>
                <w:szCs w:val="20"/>
              </w:rPr>
              <w:t>Vejledende prøvedatoer</w:t>
            </w:r>
          </w:p>
          <w:p w14:paraId="00D513C6" w14:textId="77777777" w:rsidR="00E24B22" w:rsidRPr="00C70B9C" w:rsidRDefault="00E24B22" w:rsidP="00B522E7">
            <w:pPr>
              <w:spacing w:after="0"/>
              <w:rPr>
                <w:sz w:val="18"/>
                <w:szCs w:val="20"/>
              </w:rPr>
            </w:pPr>
            <w:r w:rsidRPr="00C70B9C">
              <w:rPr>
                <w:sz w:val="18"/>
                <w:szCs w:val="20"/>
              </w:rPr>
              <w:t>Ret til ændringer forbeholdes</w:t>
            </w:r>
            <w:r>
              <w:rPr>
                <w:sz w:val="18"/>
                <w:szCs w:val="20"/>
              </w:rPr>
              <w:t>.</w:t>
            </w:r>
          </w:p>
        </w:tc>
      </w:tr>
      <w:tr w:rsidR="00E24B22" w14:paraId="045AF8F8" w14:textId="77777777" w:rsidTr="00B522E7">
        <w:tc>
          <w:tcPr>
            <w:tcW w:w="31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3D75904" w14:textId="7E87F80D" w:rsidR="00E24B22" w:rsidRPr="00C70B9C" w:rsidRDefault="00E24B22" w:rsidP="00B522E7">
            <w:pPr>
              <w:spacing w:after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E</w:t>
            </w:r>
            <w:r w:rsidRPr="00C70B9C">
              <w:rPr>
                <w:sz w:val="18"/>
                <w:szCs w:val="20"/>
              </w:rPr>
              <w:t>ngelsk</w:t>
            </w:r>
          </w:p>
        </w:tc>
        <w:tc>
          <w:tcPr>
            <w:tcW w:w="324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7EE819" w14:textId="3BC23DCC" w:rsidR="00E24B22" w:rsidRPr="00E2715B" w:rsidRDefault="00B169B9" w:rsidP="00B522E7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BF3368" w:rsidRPr="00E2715B">
              <w:rPr>
                <w:sz w:val="20"/>
                <w:szCs w:val="20"/>
              </w:rPr>
              <w:t>.08.2</w:t>
            </w:r>
            <w:r w:rsidR="00E2715B" w:rsidRPr="00E2715B">
              <w:rPr>
                <w:sz w:val="20"/>
                <w:szCs w:val="20"/>
              </w:rPr>
              <w:t>2</w:t>
            </w:r>
            <w:r w:rsidR="00BF3368" w:rsidRPr="00E2715B">
              <w:rPr>
                <w:sz w:val="20"/>
                <w:szCs w:val="20"/>
              </w:rPr>
              <w:t xml:space="preserve"> </w:t>
            </w:r>
            <w:r w:rsidR="00E24B22" w:rsidRPr="00E2715B">
              <w:rPr>
                <w:sz w:val="18"/>
                <w:szCs w:val="20"/>
              </w:rPr>
              <w:t>(torsdag)</w:t>
            </w:r>
          </w:p>
          <w:p w14:paraId="3A9AEFFB" w14:textId="78A08F86" w:rsidR="00E24B22" w:rsidRPr="00E2715B" w:rsidRDefault="00AD181A" w:rsidP="00B522E7">
            <w:pPr>
              <w:spacing w:after="0"/>
              <w:rPr>
                <w:sz w:val="20"/>
                <w:szCs w:val="20"/>
              </w:rPr>
            </w:pPr>
            <w:r w:rsidRPr="00E2715B">
              <w:rPr>
                <w:sz w:val="18"/>
                <w:szCs w:val="20"/>
              </w:rPr>
              <w:t>Uge 3</w:t>
            </w:r>
            <w:r w:rsidR="00857729">
              <w:rPr>
                <w:sz w:val="18"/>
                <w:szCs w:val="20"/>
              </w:rPr>
              <w:t>2</w:t>
            </w:r>
          </w:p>
        </w:tc>
        <w:tc>
          <w:tcPr>
            <w:tcW w:w="32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4F55569" w14:textId="4E5AEE7B" w:rsidR="00E24B22" w:rsidRPr="00E2715B" w:rsidRDefault="00857729" w:rsidP="00B522E7">
            <w:pPr>
              <w:spacing w:after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</w:t>
            </w:r>
            <w:r w:rsidR="00E2715B" w:rsidRPr="00E2715B">
              <w:rPr>
                <w:sz w:val="18"/>
                <w:szCs w:val="20"/>
              </w:rPr>
              <w:t>.</w:t>
            </w:r>
            <w:r w:rsidR="00BF3368" w:rsidRPr="00E2715B">
              <w:rPr>
                <w:sz w:val="18"/>
                <w:szCs w:val="20"/>
              </w:rPr>
              <w:t>08.2</w:t>
            </w:r>
            <w:r w:rsidR="00E2715B" w:rsidRPr="00E2715B">
              <w:rPr>
                <w:sz w:val="18"/>
                <w:szCs w:val="20"/>
              </w:rPr>
              <w:t>2</w:t>
            </w:r>
            <w:r w:rsidR="00E24B22" w:rsidRPr="00E2715B">
              <w:rPr>
                <w:sz w:val="18"/>
                <w:szCs w:val="20"/>
              </w:rPr>
              <w:t xml:space="preserve"> (fredag)</w:t>
            </w:r>
          </w:p>
          <w:p w14:paraId="32DA8632" w14:textId="55AD30CE" w:rsidR="00E24B22" w:rsidRPr="00E2715B" w:rsidRDefault="00AD181A" w:rsidP="00B522E7">
            <w:pPr>
              <w:spacing w:after="0"/>
              <w:rPr>
                <w:sz w:val="20"/>
                <w:szCs w:val="20"/>
              </w:rPr>
            </w:pPr>
            <w:r w:rsidRPr="00E2715B">
              <w:rPr>
                <w:sz w:val="18"/>
                <w:szCs w:val="20"/>
              </w:rPr>
              <w:t>Uge 3</w:t>
            </w:r>
            <w:r w:rsidR="00857729">
              <w:rPr>
                <w:sz w:val="18"/>
                <w:szCs w:val="20"/>
              </w:rPr>
              <w:t>2</w:t>
            </w:r>
          </w:p>
        </w:tc>
      </w:tr>
      <w:tr w:rsidR="00E24B22" w14:paraId="51B99FAE" w14:textId="77777777" w:rsidTr="00B522E7">
        <w:tc>
          <w:tcPr>
            <w:tcW w:w="31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10DFC8A" w14:textId="77777777" w:rsidR="00E24B22" w:rsidRPr="00C70B9C" w:rsidRDefault="00E24B22" w:rsidP="00B522E7">
            <w:pPr>
              <w:spacing w:after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D</w:t>
            </w:r>
            <w:r w:rsidRPr="00C70B9C">
              <w:rPr>
                <w:sz w:val="18"/>
                <w:szCs w:val="20"/>
              </w:rPr>
              <w:t>ansk</w:t>
            </w:r>
          </w:p>
        </w:tc>
        <w:tc>
          <w:tcPr>
            <w:tcW w:w="3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9E07B0" w14:textId="58C8E589" w:rsidR="00E24B22" w:rsidRPr="00B05A28" w:rsidRDefault="008D4592" w:rsidP="00B522E7">
            <w:pPr>
              <w:spacing w:after="0"/>
              <w:rPr>
                <w:sz w:val="20"/>
                <w:szCs w:val="20"/>
              </w:rPr>
            </w:pPr>
            <w:r w:rsidRPr="00B05A28">
              <w:rPr>
                <w:sz w:val="18"/>
                <w:szCs w:val="20"/>
              </w:rPr>
              <w:t>27</w:t>
            </w:r>
            <w:r w:rsidR="00E24B22" w:rsidRPr="00B05A28">
              <w:rPr>
                <w:sz w:val="18"/>
                <w:szCs w:val="20"/>
              </w:rPr>
              <w:t>.</w:t>
            </w:r>
            <w:r w:rsidR="00AD181A" w:rsidRPr="00B05A28">
              <w:rPr>
                <w:sz w:val="18"/>
                <w:szCs w:val="20"/>
              </w:rPr>
              <w:t>09</w:t>
            </w:r>
            <w:r w:rsidR="006611BB" w:rsidRPr="00B05A28">
              <w:rPr>
                <w:sz w:val="18"/>
                <w:szCs w:val="20"/>
              </w:rPr>
              <w:t>.2</w:t>
            </w:r>
            <w:r w:rsidRPr="00B05A28">
              <w:rPr>
                <w:sz w:val="18"/>
                <w:szCs w:val="20"/>
              </w:rPr>
              <w:t>2</w:t>
            </w:r>
            <w:r w:rsidR="00E24B22" w:rsidRPr="00B05A28">
              <w:rPr>
                <w:sz w:val="18"/>
                <w:szCs w:val="20"/>
              </w:rPr>
              <w:t xml:space="preserve"> (</w:t>
            </w:r>
            <w:r w:rsidRPr="00B05A28">
              <w:rPr>
                <w:sz w:val="18"/>
                <w:szCs w:val="20"/>
              </w:rPr>
              <w:t>tirs</w:t>
            </w:r>
            <w:r w:rsidR="00E24B22" w:rsidRPr="00B05A28">
              <w:rPr>
                <w:sz w:val="18"/>
                <w:szCs w:val="20"/>
              </w:rPr>
              <w:t>dag)</w:t>
            </w:r>
          </w:p>
          <w:p w14:paraId="49999E57" w14:textId="77777777" w:rsidR="00E24B22" w:rsidRPr="00B05A28" w:rsidRDefault="00AD181A" w:rsidP="00B522E7">
            <w:pPr>
              <w:spacing w:after="0"/>
              <w:rPr>
                <w:sz w:val="20"/>
                <w:szCs w:val="20"/>
              </w:rPr>
            </w:pPr>
            <w:r w:rsidRPr="00B05A28">
              <w:rPr>
                <w:sz w:val="18"/>
                <w:szCs w:val="20"/>
              </w:rPr>
              <w:t>Uge 39</w:t>
            </w:r>
          </w:p>
        </w:tc>
        <w:tc>
          <w:tcPr>
            <w:tcW w:w="3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55C3A50" w14:textId="485747C5" w:rsidR="00E24B22" w:rsidRPr="00B05A28" w:rsidRDefault="008D4592" w:rsidP="00B522E7">
            <w:pPr>
              <w:spacing w:after="0"/>
              <w:rPr>
                <w:sz w:val="20"/>
                <w:szCs w:val="20"/>
              </w:rPr>
            </w:pPr>
            <w:r w:rsidRPr="00B05A28">
              <w:rPr>
                <w:sz w:val="18"/>
                <w:szCs w:val="20"/>
              </w:rPr>
              <w:t>28</w:t>
            </w:r>
            <w:r w:rsidR="006611BB" w:rsidRPr="00B05A28">
              <w:rPr>
                <w:sz w:val="18"/>
                <w:szCs w:val="20"/>
              </w:rPr>
              <w:t>.</w:t>
            </w:r>
            <w:r w:rsidR="00B05A28" w:rsidRPr="00B05A28">
              <w:rPr>
                <w:sz w:val="18"/>
                <w:szCs w:val="20"/>
              </w:rPr>
              <w:t>09</w:t>
            </w:r>
            <w:r w:rsidR="006611BB" w:rsidRPr="00B05A28">
              <w:rPr>
                <w:sz w:val="18"/>
                <w:szCs w:val="20"/>
              </w:rPr>
              <w:t>.2</w:t>
            </w:r>
            <w:r w:rsidR="00B05A28" w:rsidRPr="00B05A28">
              <w:rPr>
                <w:sz w:val="18"/>
                <w:szCs w:val="20"/>
              </w:rPr>
              <w:t>2</w:t>
            </w:r>
            <w:r w:rsidR="001E4808">
              <w:rPr>
                <w:sz w:val="18"/>
                <w:szCs w:val="20"/>
              </w:rPr>
              <w:t xml:space="preserve"> </w:t>
            </w:r>
            <w:r w:rsidR="006611BB" w:rsidRPr="00B05A28">
              <w:rPr>
                <w:sz w:val="18"/>
                <w:szCs w:val="20"/>
              </w:rPr>
              <w:t>(</w:t>
            </w:r>
            <w:r w:rsidR="00B05A28" w:rsidRPr="00B05A28">
              <w:rPr>
                <w:sz w:val="18"/>
                <w:szCs w:val="20"/>
              </w:rPr>
              <w:t>ons</w:t>
            </w:r>
            <w:r w:rsidR="00E24B22" w:rsidRPr="00B05A28">
              <w:rPr>
                <w:sz w:val="18"/>
                <w:szCs w:val="20"/>
              </w:rPr>
              <w:t>dag)</w:t>
            </w:r>
          </w:p>
          <w:p w14:paraId="5E35D1AC" w14:textId="77777777" w:rsidR="00E24B22" w:rsidRPr="00B05A28" w:rsidRDefault="006611BB" w:rsidP="00B522E7">
            <w:pPr>
              <w:spacing w:after="0"/>
              <w:rPr>
                <w:sz w:val="20"/>
                <w:szCs w:val="20"/>
              </w:rPr>
            </w:pPr>
            <w:r w:rsidRPr="00B05A28">
              <w:rPr>
                <w:sz w:val="18"/>
                <w:szCs w:val="20"/>
              </w:rPr>
              <w:t>Uge</w:t>
            </w:r>
            <w:r w:rsidR="00AD181A" w:rsidRPr="00B05A28">
              <w:rPr>
                <w:sz w:val="18"/>
                <w:szCs w:val="20"/>
              </w:rPr>
              <w:t xml:space="preserve"> 39</w:t>
            </w:r>
          </w:p>
        </w:tc>
      </w:tr>
      <w:tr w:rsidR="00E24B22" w14:paraId="44C02B45" w14:textId="77777777" w:rsidTr="00B522E7">
        <w:tc>
          <w:tcPr>
            <w:tcW w:w="31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92FBB23" w14:textId="77777777" w:rsidR="00E24B22" w:rsidRPr="00C70B9C" w:rsidRDefault="00E24B22" w:rsidP="00B522E7">
            <w:pPr>
              <w:spacing w:after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N</w:t>
            </w:r>
            <w:r w:rsidRPr="00C70B9C">
              <w:rPr>
                <w:sz w:val="18"/>
                <w:szCs w:val="20"/>
              </w:rPr>
              <w:t>aturfag</w:t>
            </w:r>
          </w:p>
        </w:tc>
        <w:tc>
          <w:tcPr>
            <w:tcW w:w="3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2B2142" w14:textId="423E9D13" w:rsidR="00E24B22" w:rsidRPr="00F1715A" w:rsidRDefault="00AD181A" w:rsidP="00B522E7">
            <w:pPr>
              <w:spacing w:after="0"/>
              <w:rPr>
                <w:sz w:val="20"/>
                <w:szCs w:val="20"/>
              </w:rPr>
            </w:pPr>
            <w:r w:rsidRPr="00F1715A">
              <w:rPr>
                <w:sz w:val="18"/>
                <w:szCs w:val="20"/>
              </w:rPr>
              <w:t>0</w:t>
            </w:r>
            <w:r w:rsidR="00F1715A" w:rsidRPr="00F1715A">
              <w:rPr>
                <w:sz w:val="18"/>
                <w:szCs w:val="20"/>
              </w:rPr>
              <w:t>3</w:t>
            </w:r>
            <w:r w:rsidR="006611BB" w:rsidRPr="00F1715A">
              <w:rPr>
                <w:sz w:val="18"/>
                <w:szCs w:val="20"/>
              </w:rPr>
              <w:t>.10.2</w:t>
            </w:r>
            <w:r w:rsidR="00F1715A" w:rsidRPr="00F1715A">
              <w:rPr>
                <w:sz w:val="18"/>
                <w:szCs w:val="20"/>
              </w:rPr>
              <w:t>2</w:t>
            </w:r>
            <w:r w:rsidR="00E24B22" w:rsidRPr="00F1715A">
              <w:rPr>
                <w:sz w:val="18"/>
                <w:szCs w:val="20"/>
              </w:rPr>
              <w:t xml:space="preserve"> (</w:t>
            </w:r>
            <w:r w:rsidR="00F1715A" w:rsidRPr="00F1715A">
              <w:rPr>
                <w:sz w:val="18"/>
                <w:szCs w:val="20"/>
              </w:rPr>
              <w:t>man</w:t>
            </w:r>
            <w:r w:rsidR="00E24B22" w:rsidRPr="00F1715A">
              <w:rPr>
                <w:sz w:val="18"/>
                <w:szCs w:val="20"/>
              </w:rPr>
              <w:t>dag)</w:t>
            </w:r>
          </w:p>
          <w:p w14:paraId="6CA797E6" w14:textId="77777777" w:rsidR="00E24B22" w:rsidRPr="00805BF3" w:rsidRDefault="00AD181A" w:rsidP="00B522E7">
            <w:pPr>
              <w:spacing w:after="0"/>
              <w:rPr>
                <w:color w:val="FF0000"/>
                <w:sz w:val="20"/>
                <w:szCs w:val="20"/>
              </w:rPr>
            </w:pPr>
            <w:r w:rsidRPr="00F1715A">
              <w:rPr>
                <w:sz w:val="18"/>
                <w:szCs w:val="20"/>
              </w:rPr>
              <w:t>Uge 40</w:t>
            </w:r>
          </w:p>
        </w:tc>
        <w:tc>
          <w:tcPr>
            <w:tcW w:w="3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47B31DC" w14:textId="6E002A9E" w:rsidR="00E24B22" w:rsidRPr="00F1715A" w:rsidRDefault="00E177C7" w:rsidP="00B522E7">
            <w:pPr>
              <w:spacing w:after="0"/>
              <w:rPr>
                <w:sz w:val="20"/>
                <w:szCs w:val="20"/>
              </w:rPr>
            </w:pPr>
            <w:r w:rsidRPr="00F1715A">
              <w:rPr>
                <w:sz w:val="20"/>
                <w:szCs w:val="20"/>
              </w:rPr>
              <w:t>04</w:t>
            </w:r>
            <w:r w:rsidR="006611BB" w:rsidRPr="00F1715A">
              <w:rPr>
                <w:sz w:val="20"/>
                <w:szCs w:val="20"/>
              </w:rPr>
              <w:t>.10.2</w:t>
            </w:r>
            <w:r w:rsidR="00F1715A" w:rsidRPr="00F1715A">
              <w:rPr>
                <w:sz w:val="20"/>
                <w:szCs w:val="20"/>
              </w:rPr>
              <w:t>2</w:t>
            </w:r>
            <w:r w:rsidR="00E24B22" w:rsidRPr="00F1715A">
              <w:rPr>
                <w:sz w:val="20"/>
                <w:szCs w:val="20"/>
              </w:rPr>
              <w:t xml:space="preserve"> </w:t>
            </w:r>
            <w:r w:rsidR="00E24B22" w:rsidRPr="00F1715A">
              <w:rPr>
                <w:sz w:val="18"/>
                <w:szCs w:val="20"/>
              </w:rPr>
              <w:t>(t</w:t>
            </w:r>
            <w:r w:rsidR="00F1715A" w:rsidRPr="00F1715A">
              <w:rPr>
                <w:sz w:val="18"/>
                <w:szCs w:val="20"/>
              </w:rPr>
              <w:t>i</w:t>
            </w:r>
            <w:r w:rsidR="00E24B22" w:rsidRPr="00F1715A">
              <w:rPr>
                <w:sz w:val="18"/>
                <w:szCs w:val="20"/>
              </w:rPr>
              <w:t>rsdag)</w:t>
            </w:r>
          </w:p>
          <w:p w14:paraId="3534C6EC" w14:textId="77777777" w:rsidR="00E24B22" w:rsidRPr="00805BF3" w:rsidRDefault="00AD181A" w:rsidP="00B522E7">
            <w:pPr>
              <w:spacing w:after="0"/>
              <w:rPr>
                <w:color w:val="FF0000"/>
                <w:sz w:val="20"/>
                <w:szCs w:val="20"/>
              </w:rPr>
            </w:pPr>
            <w:r w:rsidRPr="00F1715A">
              <w:rPr>
                <w:sz w:val="18"/>
                <w:szCs w:val="20"/>
              </w:rPr>
              <w:t>Uge 40</w:t>
            </w:r>
          </w:p>
        </w:tc>
      </w:tr>
      <w:tr w:rsidR="00E24B22" w14:paraId="6672F5B1" w14:textId="77777777" w:rsidTr="00B522E7">
        <w:tc>
          <w:tcPr>
            <w:tcW w:w="31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B48C03F" w14:textId="77777777" w:rsidR="00E24B22" w:rsidRDefault="00E24B22" w:rsidP="00B522E7">
            <w:pPr>
              <w:spacing w:after="0"/>
              <w:rPr>
                <w:sz w:val="18"/>
                <w:szCs w:val="20"/>
              </w:rPr>
            </w:pPr>
            <w:r w:rsidRPr="00C70B9C">
              <w:rPr>
                <w:sz w:val="18"/>
                <w:szCs w:val="20"/>
              </w:rPr>
              <w:t>Farmakologi</w:t>
            </w:r>
          </w:p>
          <w:p w14:paraId="510403FB" w14:textId="77777777" w:rsidR="00E24B22" w:rsidRPr="00C70B9C" w:rsidRDefault="00E24B22" w:rsidP="00B522E7">
            <w:pPr>
              <w:spacing w:after="0"/>
              <w:rPr>
                <w:sz w:val="18"/>
                <w:szCs w:val="20"/>
              </w:rPr>
            </w:pPr>
          </w:p>
        </w:tc>
        <w:tc>
          <w:tcPr>
            <w:tcW w:w="3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199EE2" w14:textId="599FD801" w:rsidR="00E24B22" w:rsidRPr="008D46BF" w:rsidRDefault="001547E7" w:rsidP="00B522E7">
            <w:pPr>
              <w:spacing w:after="0"/>
              <w:rPr>
                <w:sz w:val="20"/>
                <w:szCs w:val="20"/>
              </w:rPr>
            </w:pPr>
            <w:r w:rsidRPr="008D46BF">
              <w:rPr>
                <w:sz w:val="20"/>
                <w:szCs w:val="20"/>
              </w:rPr>
              <w:t>0</w:t>
            </w:r>
            <w:r w:rsidR="0074634A" w:rsidRPr="008D46BF">
              <w:rPr>
                <w:sz w:val="20"/>
                <w:szCs w:val="20"/>
              </w:rPr>
              <w:t>9</w:t>
            </w:r>
            <w:r w:rsidR="00E24B22" w:rsidRPr="008D46BF">
              <w:rPr>
                <w:sz w:val="20"/>
                <w:szCs w:val="20"/>
              </w:rPr>
              <w:t>.</w:t>
            </w:r>
            <w:r w:rsidR="006611BB" w:rsidRPr="008D46BF">
              <w:rPr>
                <w:sz w:val="20"/>
                <w:szCs w:val="20"/>
              </w:rPr>
              <w:t>03</w:t>
            </w:r>
            <w:r w:rsidR="00E24B22" w:rsidRPr="008D46BF">
              <w:rPr>
                <w:sz w:val="20"/>
                <w:szCs w:val="20"/>
              </w:rPr>
              <w:t>.</w:t>
            </w:r>
            <w:r w:rsidR="006611BB" w:rsidRPr="008D46BF">
              <w:rPr>
                <w:sz w:val="20"/>
                <w:szCs w:val="20"/>
              </w:rPr>
              <w:t>2</w:t>
            </w:r>
            <w:r w:rsidR="00160980" w:rsidRPr="008D46BF">
              <w:rPr>
                <w:sz w:val="20"/>
                <w:szCs w:val="20"/>
              </w:rPr>
              <w:t>3</w:t>
            </w:r>
            <w:r w:rsidR="00E24B22" w:rsidRPr="008D46BF">
              <w:rPr>
                <w:sz w:val="20"/>
                <w:szCs w:val="20"/>
              </w:rPr>
              <w:t xml:space="preserve"> </w:t>
            </w:r>
            <w:r w:rsidR="00E24B22" w:rsidRPr="008D46BF">
              <w:rPr>
                <w:sz w:val="18"/>
                <w:szCs w:val="20"/>
              </w:rPr>
              <w:t>(</w:t>
            </w:r>
            <w:r w:rsidR="00FB4C16" w:rsidRPr="008D46BF">
              <w:rPr>
                <w:sz w:val="18"/>
                <w:szCs w:val="20"/>
              </w:rPr>
              <w:t>tors</w:t>
            </w:r>
            <w:r w:rsidR="00E24B22" w:rsidRPr="008D46BF">
              <w:rPr>
                <w:sz w:val="18"/>
                <w:szCs w:val="20"/>
              </w:rPr>
              <w:t>dag)</w:t>
            </w:r>
          </w:p>
          <w:p w14:paraId="4BF110C1" w14:textId="137BCBE1" w:rsidR="00E24B22" w:rsidRPr="008D46BF" w:rsidRDefault="00AD181A" w:rsidP="00B522E7">
            <w:pPr>
              <w:spacing w:after="0"/>
              <w:rPr>
                <w:sz w:val="20"/>
                <w:szCs w:val="20"/>
              </w:rPr>
            </w:pPr>
            <w:r w:rsidRPr="008D46BF">
              <w:rPr>
                <w:sz w:val="18"/>
                <w:szCs w:val="20"/>
              </w:rPr>
              <w:t xml:space="preserve">Uge </w:t>
            </w:r>
            <w:r w:rsidR="0074634A" w:rsidRPr="008D46BF">
              <w:rPr>
                <w:sz w:val="18"/>
                <w:szCs w:val="20"/>
              </w:rPr>
              <w:t>10</w:t>
            </w:r>
          </w:p>
        </w:tc>
        <w:tc>
          <w:tcPr>
            <w:tcW w:w="3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A1C8EFB" w14:textId="6CE14ABA" w:rsidR="00E24B22" w:rsidRPr="008D46BF" w:rsidRDefault="0074634A" w:rsidP="00B522E7">
            <w:pPr>
              <w:spacing w:after="0"/>
              <w:rPr>
                <w:sz w:val="20"/>
                <w:szCs w:val="20"/>
              </w:rPr>
            </w:pPr>
            <w:r w:rsidRPr="008D46BF">
              <w:rPr>
                <w:sz w:val="20"/>
                <w:szCs w:val="20"/>
              </w:rPr>
              <w:t>10</w:t>
            </w:r>
            <w:r w:rsidR="006611BB" w:rsidRPr="008D46BF">
              <w:rPr>
                <w:sz w:val="20"/>
                <w:szCs w:val="20"/>
              </w:rPr>
              <w:t>.03.2</w:t>
            </w:r>
            <w:r w:rsidR="00160980" w:rsidRPr="008D46BF">
              <w:rPr>
                <w:sz w:val="20"/>
                <w:szCs w:val="20"/>
              </w:rPr>
              <w:t>3</w:t>
            </w:r>
            <w:r w:rsidR="00E24B22" w:rsidRPr="008D46BF">
              <w:rPr>
                <w:sz w:val="20"/>
                <w:szCs w:val="20"/>
              </w:rPr>
              <w:t xml:space="preserve"> </w:t>
            </w:r>
            <w:r w:rsidR="00E24B22" w:rsidRPr="008D46BF">
              <w:rPr>
                <w:sz w:val="18"/>
                <w:szCs w:val="20"/>
              </w:rPr>
              <w:t>(</w:t>
            </w:r>
            <w:r w:rsidR="001547E7" w:rsidRPr="008D46BF">
              <w:rPr>
                <w:sz w:val="18"/>
                <w:szCs w:val="20"/>
              </w:rPr>
              <w:t>fre</w:t>
            </w:r>
            <w:r w:rsidR="00E24B22" w:rsidRPr="008D46BF">
              <w:rPr>
                <w:sz w:val="18"/>
                <w:szCs w:val="20"/>
              </w:rPr>
              <w:t>dag)</w:t>
            </w:r>
          </w:p>
          <w:p w14:paraId="34A62F57" w14:textId="7C79BA93" w:rsidR="00E24B22" w:rsidRPr="008D46BF" w:rsidRDefault="006611BB" w:rsidP="00B522E7">
            <w:pPr>
              <w:spacing w:after="0"/>
              <w:rPr>
                <w:sz w:val="20"/>
                <w:szCs w:val="20"/>
              </w:rPr>
            </w:pPr>
            <w:r w:rsidRPr="008D46BF">
              <w:rPr>
                <w:sz w:val="18"/>
                <w:szCs w:val="20"/>
              </w:rPr>
              <w:t xml:space="preserve">Uge </w:t>
            </w:r>
            <w:r w:rsidR="0074634A" w:rsidRPr="008D46BF">
              <w:rPr>
                <w:sz w:val="18"/>
                <w:szCs w:val="20"/>
              </w:rPr>
              <w:t>10</w:t>
            </w:r>
          </w:p>
        </w:tc>
      </w:tr>
      <w:tr w:rsidR="00E24B22" w14:paraId="0443EB91" w14:textId="77777777" w:rsidTr="00B522E7">
        <w:tc>
          <w:tcPr>
            <w:tcW w:w="310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63488661" w14:textId="77777777" w:rsidR="00E24B22" w:rsidRPr="00C70B9C" w:rsidRDefault="00E24B22" w:rsidP="00B522E7">
            <w:pPr>
              <w:spacing w:after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Afsluttende prøve</w:t>
            </w:r>
          </w:p>
        </w:tc>
        <w:tc>
          <w:tcPr>
            <w:tcW w:w="324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0581379" w14:textId="70F2AA44" w:rsidR="00E24B22" w:rsidRPr="00A5611C" w:rsidRDefault="00AD181A" w:rsidP="00B522E7">
            <w:pPr>
              <w:spacing w:after="0"/>
              <w:rPr>
                <w:sz w:val="20"/>
                <w:szCs w:val="20"/>
              </w:rPr>
            </w:pPr>
            <w:r w:rsidRPr="00A5611C">
              <w:rPr>
                <w:sz w:val="20"/>
                <w:szCs w:val="20"/>
              </w:rPr>
              <w:t>2</w:t>
            </w:r>
            <w:r w:rsidR="00A5611C" w:rsidRPr="00A5611C">
              <w:rPr>
                <w:sz w:val="20"/>
                <w:szCs w:val="20"/>
              </w:rPr>
              <w:t>8</w:t>
            </w:r>
            <w:r w:rsidRPr="00A5611C">
              <w:rPr>
                <w:sz w:val="20"/>
                <w:szCs w:val="20"/>
              </w:rPr>
              <w:t>.02</w:t>
            </w:r>
            <w:r w:rsidR="00BF3368" w:rsidRPr="00A5611C">
              <w:rPr>
                <w:sz w:val="20"/>
                <w:szCs w:val="20"/>
              </w:rPr>
              <w:t>.2</w:t>
            </w:r>
            <w:r w:rsidR="00A5611C" w:rsidRPr="00A5611C">
              <w:rPr>
                <w:sz w:val="20"/>
                <w:szCs w:val="20"/>
              </w:rPr>
              <w:t>4</w:t>
            </w:r>
            <w:r w:rsidR="00E24B22" w:rsidRPr="00A5611C">
              <w:rPr>
                <w:sz w:val="20"/>
                <w:szCs w:val="20"/>
              </w:rPr>
              <w:t xml:space="preserve"> </w:t>
            </w:r>
            <w:r w:rsidRPr="00A5611C">
              <w:rPr>
                <w:sz w:val="18"/>
                <w:szCs w:val="20"/>
              </w:rPr>
              <w:t>(ons</w:t>
            </w:r>
            <w:r w:rsidR="00E24B22" w:rsidRPr="00A5611C">
              <w:rPr>
                <w:sz w:val="18"/>
                <w:szCs w:val="20"/>
              </w:rPr>
              <w:t>dag)</w:t>
            </w:r>
          </w:p>
          <w:p w14:paraId="7DEFF9CC" w14:textId="0B86FC75" w:rsidR="00E24B22" w:rsidRPr="00A5611C" w:rsidRDefault="00AD181A" w:rsidP="00B522E7">
            <w:pPr>
              <w:spacing w:after="0"/>
              <w:rPr>
                <w:sz w:val="20"/>
                <w:szCs w:val="20"/>
              </w:rPr>
            </w:pPr>
            <w:r w:rsidRPr="00A5611C">
              <w:rPr>
                <w:sz w:val="18"/>
                <w:szCs w:val="20"/>
              </w:rPr>
              <w:t xml:space="preserve">Uge </w:t>
            </w:r>
            <w:r w:rsidR="00A5611C" w:rsidRPr="00A5611C">
              <w:rPr>
                <w:sz w:val="18"/>
                <w:szCs w:val="20"/>
              </w:rPr>
              <w:t>9</w:t>
            </w:r>
          </w:p>
        </w:tc>
        <w:tc>
          <w:tcPr>
            <w:tcW w:w="32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A4EF63A" w14:textId="3FA4D159" w:rsidR="00E24B22" w:rsidRPr="00A5611C" w:rsidRDefault="00AD181A" w:rsidP="00B522E7">
            <w:pPr>
              <w:spacing w:after="0"/>
              <w:rPr>
                <w:sz w:val="20"/>
                <w:szCs w:val="20"/>
              </w:rPr>
            </w:pPr>
            <w:r w:rsidRPr="00A5611C">
              <w:rPr>
                <w:sz w:val="20"/>
                <w:szCs w:val="20"/>
              </w:rPr>
              <w:t>2</w:t>
            </w:r>
            <w:r w:rsidR="00A5611C" w:rsidRPr="00A5611C">
              <w:rPr>
                <w:sz w:val="20"/>
                <w:szCs w:val="20"/>
              </w:rPr>
              <w:t>9</w:t>
            </w:r>
            <w:r w:rsidRPr="00A5611C">
              <w:rPr>
                <w:sz w:val="20"/>
                <w:szCs w:val="20"/>
              </w:rPr>
              <w:t>.02</w:t>
            </w:r>
            <w:r w:rsidR="00BF3368" w:rsidRPr="00A5611C">
              <w:rPr>
                <w:sz w:val="20"/>
                <w:szCs w:val="20"/>
              </w:rPr>
              <w:t>.2</w:t>
            </w:r>
            <w:r w:rsidR="00A5611C" w:rsidRPr="00A5611C">
              <w:rPr>
                <w:sz w:val="20"/>
                <w:szCs w:val="20"/>
              </w:rPr>
              <w:t>4</w:t>
            </w:r>
            <w:r w:rsidR="00E24B22" w:rsidRPr="00A5611C">
              <w:rPr>
                <w:sz w:val="20"/>
                <w:szCs w:val="20"/>
              </w:rPr>
              <w:t xml:space="preserve"> </w:t>
            </w:r>
            <w:r w:rsidRPr="00A5611C">
              <w:rPr>
                <w:sz w:val="18"/>
                <w:szCs w:val="20"/>
              </w:rPr>
              <w:t>(to</w:t>
            </w:r>
            <w:r w:rsidR="00E24B22" w:rsidRPr="00A5611C">
              <w:rPr>
                <w:sz w:val="18"/>
                <w:szCs w:val="20"/>
              </w:rPr>
              <w:t>rsdag)</w:t>
            </w:r>
          </w:p>
          <w:p w14:paraId="4248F74C" w14:textId="69699550" w:rsidR="00E24B22" w:rsidRPr="00A5611C" w:rsidRDefault="00AD181A" w:rsidP="00B522E7">
            <w:pPr>
              <w:spacing w:after="0"/>
              <w:rPr>
                <w:sz w:val="20"/>
                <w:szCs w:val="20"/>
              </w:rPr>
            </w:pPr>
            <w:r w:rsidRPr="00A5611C">
              <w:rPr>
                <w:sz w:val="18"/>
                <w:szCs w:val="20"/>
              </w:rPr>
              <w:t xml:space="preserve">Uge </w:t>
            </w:r>
            <w:r w:rsidR="00A5611C" w:rsidRPr="00A5611C">
              <w:rPr>
                <w:sz w:val="18"/>
                <w:szCs w:val="20"/>
              </w:rPr>
              <w:t>9</w:t>
            </w:r>
          </w:p>
        </w:tc>
      </w:tr>
    </w:tbl>
    <w:p w14:paraId="631D60F9" w14:textId="77777777" w:rsidR="00E24B22" w:rsidRPr="0032619F" w:rsidRDefault="00E24B22" w:rsidP="00E24B22">
      <w:pPr>
        <w:rPr>
          <w:sz w:val="20"/>
          <w:szCs w:val="20"/>
        </w:rPr>
      </w:pPr>
    </w:p>
    <w:p w14:paraId="1097B61F" w14:textId="77777777" w:rsidR="00902501" w:rsidRPr="0032619F" w:rsidRDefault="00902501" w:rsidP="00F94CA9">
      <w:pPr>
        <w:rPr>
          <w:sz w:val="20"/>
          <w:szCs w:val="20"/>
        </w:rPr>
      </w:pPr>
    </w:p>
    <w:sectPr w:rsidR="00902501" w:rsidRPr="0032619F" w:rsidSect="00B703D3">
      <w:headerReference w:type="default" r:id="rId10"/>
      <w:footerReference w:type="default" r:id="rId11"/>
      <w:pgSz w:w="11906" w:h="16838"/>
      <w:pgMar w:top="170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69A4F" w14:textId="77777777" w:rsidR="00D11177" w:rsidRDefault="00D11177" w:rsidP="00F94CA9">
      <w:r>
        <w:separator/>
      </w:r>
    </w:p>
  </w:endnote>
  <w:endnote w:type="continuationSeparator" w:id="0">
    <w:p w14:paraId="51DEB937" w14:textId="77777777" w:rsidR="00D11177" w:rsidRDefault="00D11177" w:rsidP="00F94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CC336" w14:textId="77777777" w:rsidR="00142FE2" w:rsidRDefault="009D1EDD" w:rsidP="00F94CA9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 wp14:anchorId="397C4376" wp14:editId="6F34D105">
          <wp:simplePos x="0" y="0"/>
          <wp:positionH relativeFrom="column">
            <wp:posOffset>-734060</wp:posOffset>
          </wp:positionH>
          <wp:positionV relativeFrom="paragraph">
            <wp:posOffset>-2540</wp:posOffset>
          </wp:positionV>
          <wp:extent cx="7604760" cy="617220"/>
          <wp:effectExtent l="0" t="0" r="0" b="0"/>
          <wp:wrapNone/>
          <wp:docPr id="1" name="Billede 0" descr="345487_Word_b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0" descr="345487_Word_b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476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DA800" w14:textId="77777777" w:rsidR="00D11177" w:rsidRDefault="00D11177" w:rsidP="00F94CA9">
      <w:r>
        <w:separator/>
      </w:r>
    </w:p>
  </w:footnote>
  <w:footnote w:type="continuationSeparator" w:id="0">
    <w:p w14:paraId="0E2306FC" w14:textId="77777777" w:rsidR="00D11177" w:rsidRDefault="00D11177" w:rsidP="00F94C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F1CAB" w14:textId="77777777" w:rsidR="00142FE2" w:rsidRDefault="00D32AC7" w:rsidP="00F94CA9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1" locked="0" layoutInCell="1" allowOverlap="1" wp14:anchorId="431AD20A" wp14:editId="76F89515">
          <wp:simplePos x="0" y="0"/>
          <wp:positionH relativeFrom="column">
            <wp:posOffset>703359</wp:posOffset>
          </wp:positionH>
          <wp:positionV relativeFrom="paragraph">
            <wp:posOffset>-436245</wp:posOffset>
          </wp:positionV>
          <wp:extent cx="6120130" cy="844550"/>
          <wp:effectExtent l="0" t="0" r="0" b="0"/>
          <wp:wrapTight wrapText="bothSides">
            <wp:wrapPolygon edited="0">
              <wp:start x="0" y="0"/>
              <wp:lineTo x="0" y="20950"/>
              <wp:lineTo x="21515" y="20950"/>
              <wp:lineTo x="21515" y="0"/>
              <wp:lineTo x="0" y="0"/>
            </wp:wrapPolygon>
          </wp:wrapTight>
          <wp:docPr id="6" name="Billede 5" descr="345487_Word_to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lede 5" descr="345487_Word_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777"/>
                  <a:stretch>
                    <a:fillRect/>
                  </a:stretch>
                </pic:blipFill>
                <pic:spPr>
                  <a:xfrm>
                    <a:off x="0" y="0"/>
                    <a:ext cx="6120130" cy="844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3D3"/>
    <w:rsid w:val="000260C0"/>
    <w:rsid w:val="0002680D"/>
    <w:rsid w:val="000323D2"/>
    <w:rsid w:val="0003793E"/>
    <w:rsid w:val="00043324"/>
    <w:rsid w:val="00047064"/>
    <w:rsid w:val="0005353F"/>
    <w:rsid w:val="00071D90"/>
    <w:rsid w:val="000811D8"/>
    <w:rsid w:val="000A0CF9"/>
    <w:rsid w:val="000A458D"/>
    <w:rsid w:val="000A465F"/>
    <w:rsid w:val="000C4A72"/>
    <w:rsid w:val="000D0781"/>
    <w:rsid w:val="000D37BD"/>
    <w:rsid w:val="000E3BF6"/>
    <w:rsid w:val="000F097A"/>
    <w:rsid w:val="000F3586"/>
    <w:rsid w:val="00124983"/>
    <w:rsid w:val="00142FE2"/>
    <w:rsid w:val="001547E7"/>
    <w:rsid w:val="00160980"/>
    <w:rsid w:val="0016151C"/>
    <w:rsid w:val="001705A5"/>
    <w:rsid w:val="00172A24"/>
    <w:rsid w:val="0017736B"/>
    <w:rsid w:val="001B1835"/>
    <w:rsid w:val="001C5D07"/>
    <w:rsid w:val="001C7436"/>
    <w:rsid w:val="001D5087"/>
    <w:rsid w:val="001D6BE1"/>
    <w:rsid w:val="001E4808"/>
    <w:rsid w:val="001E67A4"/>
    <w:rsid w:val="0021515E"/>
    <w:rsid w:val="0022376B"/>
    <w:rsid w:val="00241EC5"/>
    <w:rsid w:val="0025119A"/>
    <w:rsid w:val="00264FBA"/>
    <w:rsid w:val="00276A50"/>
    <w:rsid w:val="0029174C"/>
    <w:rsid w:val="002963B8"/>
    <w:rsid w:val="002A4006"/>
    <w:rsid w:val="002F598B"/>
    <w:rsid w:val="0032619F"/>
    <w:rsid w:val="00326DAC"/>
    <w:rsid w:val="0035354A"/>
    <w:rsid w:val="003705C2"/>
    <w:rsid w:val="00392B61"/>
    <w:rsid w:val="00396EB1"/>
    <w:rsid w:val="003A5342"/>
    <w:rsid w:val="003B452A"/>
    <w:rsid w:val="003C5374"/>
    <w:rsid w:val="003C7831"/>
    <w:rsid w:val="003D74F2"/>
    <w:rsid w:val="003E46A0"/>
    <w:rsid w:val="003E7657"/>
    <w:rsid w:val="003F01A0"/>
    <w:rsid w:val="003F5B74"/>
    <w:rsid w:val="0040113D"/>
    <w:rsid w:val="00407B1D"/>
    <w:rsid w:val="00422894"/>
    <w:rsid w:val="00435D8D"/>
    <w:rsid w:val="00443E41"/>
    <w:rsid w:val="00447C7E"/>
    <w:rsid w:val="004537A1"/>
    <w:rsid w:val="00460020"/>
    <w:rsid w:val="004870C9"/>
    <w:rsid w:val="00494E55"/>
    <w:rsid w:val="004A078E"/>
    <w:rsid w:val="004A2A0B"/>
    <w:rsid w:val="004C3BD6"/>
    <w:rsid w:val="004C5BD6"/>
    <w:rsid w:val="004C75C3"/>
    <w:rsid w:val="004D48D2"/>
    <w:rsid w:val="005046D9"/>
    <w:rsid w:val="00515D8B"/>
    <w:rsid w:val="00520174"/>
    <w:rsid w:val="00524B81"/>
    <w:rsid w:val="005377F1"/>
    <w:rsid w:val="005437CC"/>
    <w:rsid w:val="0055219A"/>
    <w:rsid w:val="005575FA"/>
    <w:rsid w:val="00561D7D"/>
    <w:rsid w:val="00584EFD"/>
    <w:rsid w:val="005A740A"/>
    <w:rsid w:val="005A76A0"/>
    <w:rsid w:val="005B068E"/>
    <w:rsid w:val="005C7609"/>
    <w:rsid w:val="005D7D78"/>
    <w:rsid w:val="005F09C6"/>
    <w:rsid w:val="006069C1"/>
    <w:rsid w:val="00622660"/>
    <w:rsid w:val="00637EA2"/>
    <w:rsid w:val="006427C4"/>
    <w:rsid w:val="0065127D"/>
    <w:rsid w:val="00654861"/>
    <w:rsid w:val="006611BB"/>
    <w:rsid w:val="006728E0"/>
    <w:rsid w:val="00672E4B"/>
    <w:rsid w:val="0067633B"/>
    <w:rsid w:val="00686C2E"/>
    <w:rsid w:val="00687E9B"/>
    <w:rsid w:val="006A42D1"/>
    <w:rsid w:val="006B0027"/>
    <w:rsid w:val="006E25F5"/>
    <w:rsid w:val="006E3DF8"/>
    <w:rsid w:val="00705457"/>
    <w:rsid w:val="00705B88"/>
    <w:rsid w:val="00706B6D"/>
    <w:rsid w:val="0071411A"/>
    <w:rsid w:val="00731B93"/>
    <w:rsid w:val="00740EAF"/>
    <w:rsid w:val="00744AE6"/>
    <w:rsid w:val="00745C64"/>
    <w:rsid w:val="0074634A"/>
    <w:rsid w:val="00757F26"/>
    <w:rsid w:val="00760989"/>
    <w:rsid w:val="00772AA9"/>
    <w:rsid w:val="007748BC"/>
    <w:rsid w:val="007A0565"/>
    <w:rsid w:val="007A50A1"/>
    <w:rsid w:val="007A76B6"/>
    <w:rsid w:val="007B18E4"/>
    <w:rsid w:val="007B59A5"/>
    <w:rsid w:val="007E52A3"/>
    <w:rsid w:val="007F495C"/>
    <w:rsid w:val="007F720A"/>
    <w:rsid w:val="00805BF3"/>
    <w:rsid w:val="008068D2"/>
    <w:rsid w:val="008255C5"/>
    <w:rsid w:val="0082707E"/>
    <w:rsid w:val="0083698F"/>
    <w:rsid w:val="00843C03"/>
    <w:rsid w:val="008473EF"/>
    <w:rsid w:val="0085652B"/>
    <w:rsid w:val="00857729"/>
    <w:rsid w:val="00866157"/>
    <w:rsid w:val="00871D2D"/>
    <w:rsid w:val="0087368E"/>
    <w:rsid w:val="00875A79"/>
    <w:rsid w:val="008814AE"/>
    <w:rsid w:val="008B34F1"/>
    <w:rsid w:val="008B7D9F"/>
    <w:rsid w:val="008C3EC3"/>
    <w:rsid w:val="008D4592"/>
    <w:rsid w:val="008D46BF"/>
    <w:rsid w:val="008E2C6D"/>
    <w:rsid w:val="008E3DF3"/>
    <w:rsid w:val="008E4E54"/>
    <w:rsid w:val="008F1A11"/>
    <w:rsid w:val="008F4D83"/>
    <w:rsid w:val="008F4E1F"/>
    <w:rsid w:val="00902501"/>
    <w:rsid w:val="009218E1"/>
    <w:rsid w:val="00922D32"/>
    <w:rsid w:val="00950673"/>
    <w:rsid w:val="00950675"/>
    <w:rsid w:val="009A38F5"/>
    <w:rsid w:val="009A775D"/>
    <w:rsid w:val="009B0C5A"/>
    <w:rsid w:val="009B4DD8"/>
    <w:rsid w:val="009D120C"/>
    <w:rsid w:val="009D1EDD"/>
    <w:rsid w:val="009D3684"/>
    <w:rsid w:val="009E1337"/>
    <w:rsid w:val="009E680D"/>
    <w:rsid w:val="009E77F8"/>
    <w:rsid w:val="00A004FC"/>
    <w:rsid w:val="00A175D6"/>
    <w:rsid w:val="00A22854"/>
    <w:rsid w:val="00A33057"/>
    <w:rsid w:val="00A40B54"/>
    <w:rsid w:val="00A51630"/>
    <w:rsid w:val="00A52FF5"/>
    <w:rsid w:val="00A5611C"/>
    <w:rsid w:val="00A7164D"/>
    <w:rsid w:val="00AA4CE9"/>
    <w:rsid w:val="00AA728B"/>
    <w:rsid w:val="00AA72A9"/>
    <w:rsid w:val="00AB13EA"/>
    <w:rsid w:val="00AB3D1D"/>
    <w:rsid w:val="00AD181A"/>
    <w:rsid w:val="00AD755D"/>
    <w:rsid w:val="00B01431"/>
    <w:rsid w:val="00B0262F"/>
    <w:rsid w:val="00B05A28"/>
    <w:rsid w:val="00B169B9"/>
    <w:rsid w:val="00B17A6E"/>
    <w:rsid w:val="00B2116A"/>
    <w:rsid w:val="00B30FBC"/>
    <w:rsid w:val="00B50B4A"/>
    <w:rsid w:val="00B63BC5"/>
    <w:rsid w:val="00B67C53"/>
    <w:rsid w:val="00B703D3"/>
    <w:rsid w:val="00B77C60"/>
    <w:rsid w:val="00BA2855"/>
    <w:rsid w:val="00BA31FB"/>
    <w:rsid w:val="00BA44CE"/>
    <w:rsid w:val="00BB0BFA"/>
    <w:rsid w:val="00BC2AF7"/>
    <w:rsid w:val="00BC6F6C"/>
    <w:rsid w:val="00BE420B"/>
    <w:rsid w:val="00BF3368"/>
    <w:rsid w:val="00BF395F"/>
    <w:rsid w:val="00BF3E8E"/>
    <w:rsid w:val="00C04E41"/>
    <w:rsid w:val="00C44AAB"/>
    <w:rsid w:val="00C60D48"/>
    <w:rsid w:val="00C66673"/>
    <w:rsid w:val="00C70B9C"/>
    <w:rsid w:val="00C75D3D"/>
    <w:rsid w:val="00CB5D5B"/>
    <w:rsid w:val="00CB7FB0"/>
    <w:rsid w:val="00CC258E"/>
    <w:rsid w:val="00CE5CAF"/>
    <w:rsid w:val="00D021D5"/>
    <w:rsid w:val="00D11177"/>
    <w:rsid w:val="00D15657"/>
    <w:rsid w:val="00D20021"/>
    <w:rsid w:val="00D31E1C"/>
    <w:rsid w:val="00D32899"/>
    <w:rsid w:val="00D32AC7"/>
    <w:rsid w:val="00D9362F"/>
    <w:rsid w:val="00DB1903"/>
    <w:rsid w:val="00DB33B6"/>
    <w:rsid w:val="00DC0878"/>
    <w:rsid w:val="00DC6F3A"/>
    <w:rsid w:val="00DE121D"/>
    <w:rsid w:val="00DF4389"/>
    <w:rsid w:val="00DF6613"/>
    <w:rsid w:val="00E10A81"/>
    <w:rsid w:val="00E1258F"/>
    <w:rsid w:val="00E177C7"/>
    <w:rsid w:val="00E22AA7"/>
    <w:rsid w:val="00E247A8"/>
    <w:rsid w:val="00E24B22"/>
    <w:rsid w:val="00E2715B"/>
    <w:rsid w:val="00E56729"/>
    <w:rsid w:val="00E56C01"/>
    <w:rsid w:val="00E61E56"/>
    <w:rsid w:val="00E63569"/>
    <w:rsid w:val="00E67817"/>
    <w:rsid w:val="00E91C89"/>
    <w:rsid w:val="00E92A3D"/>
    <w:rsid w:val="00EB4595"/>
    <w:rsid w:val="00EE0F77"/>
    <w:rsid w:val="00EE1346"/>
    <w:rsid w:val="00EE3482"/>
    <w:rsid w:val="00EF0379"/>
    <w:rsid w:val="00EF3481"/>
    <w:rsid w:val="00EF3AC3"/>
    <w:rsid w:val="00F07882"/>
    <w:rsid w:val="00F15CD9"/>
    <w:rsid w:val="00F1715A"/>
    <w:rsid w:val="00F318AD"/>
    <w:rsid w:val="00F41565"/>
    <w:rsid w:val="00F51E94"/>
    <w:rsid w:val="00F94CA9"/>
    <w:rsid w:val="00F97DA6"/>
    <w:rsid w:val="00FA0975"/>
    <w:rsid w:val="00FB4C16"/>
    <w:rsid w:val="00FC7398"/>
    <w:rsid w:val="00FD5902"/>
    <w:rsid w:val="00FD6C0D"/>
    <w:rsid w:val="00FF5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A2C091"/>
  <w15:chartTrackingRefBased/>
  <w15:docId w15:val="{99FA2FDC-F0B9-40EF-BE6F-66589FEF3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3D3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E3BF6"/>
    <w:pPr>
      <w:tabs>
        <w:tab w:val="left" w:pos="7088"/>
        <w:tab w:val="left" w:pos="7938"/>
      </w:tabs>
      <w:spacing w:after="0" w:line="240" w:lineRule="auto"/>
      <w:ind w:left="142"/>
      <w:outlineLvl w:val="0"/>
    </w:pPr>
    <w:rPr>
      <w:rFonts w:ascii="Calibri" w:eastAsia="Times New Roman" w:hAnsi="Calibri" w:cs="Times New Roman"/>
      <w:b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Careitec">
    <w:name w:val="Careitec"/>
    <w:basedOn w:val="Tabel-Normal"/>
    <w:uiPriority w:val="99"/>
    <w:qFormat/>
    <w:rsid w:val="004A078E"/>
    <w:rPr>
      <w:rFonts w:eastAsia="Times New Roman"/>
      <w:lang w:eastAsia="da-DK"/>
    </w:rPr>
    <w:tblPr/>
  </w:style>
  <w:style w:type="paragraph" w:styleId="Sidehoved">
    <w:name w:val="header"/>
    <w:basedOn w:val="Normal"/>
    <w:link w:val="SidehovedTegn"/>
    <w:uiPriority w:val="99"/>
    <w:unhideWhenUsed/>
    <w:rsid w:val="00142FE2"/>
    <w:pPr>
      <w:tabs>
        <w:tab w:val="center" w:pos="4819"/>
        <w:tab w:val="right" w:pos="9638"/>
      </w:tabs>
      <w:spacing w:after="0" w:line="240" w:lineRule="auto"/>
      <w:ind w:left="142"/>
    </w:pPr>
    <w:rPr>
      <w:rFonts w:ascii="Calibri" w:eastAsia="Calibri" w:hAnsi="Calibri" w:cs="Times New Roman"/>
    </w:rPr>
  </w:style>
  <w:style w:type="character" w:customStyle="1" w:styleId="SidehovedTegn">
    <w:name w:val="Sidehoved Tegn"/>
    <w:basedOn w:val="Standardskrifttypeiafsnit"/>
    <w:link w:val="Sidehoved"/>
    <w:uiPriority w:val="99"/>
    <w:rsid w:val="00142FE2"/>
  </w:style>
  <w:style w:type="paragraph" w:styleId="Sidefod">
    <w:name w:val="footer"/>
    <w:basedOn w:val="Normal"/>
    <w:link w:val="SidefodTegn"/>
    <w:uiPriority w:val="99"/>
    <w:unhideWhenUsed/>
    <w:rsid w:val="00142FE2"/>
    <w:pPr>
      <w:tabs>
        <w:tab w:val="center" w:pos="4819"/>
        <w:tab w:val="right" w:pos="9638"/>
      </w:tabs>
      <w:spacing w:after="0" w:line="240" w:lineRule="auto"/>
      <w:ind w:left="142"/>
    </w:pPr>
    <w:rPr>
      <w:rFonts w:ascii="Calibri" w:eastAsia="Calibri" w:hAnsi="Calibri" w:cs="Times New Roman"/>
    </w:rPr>
  </w:style>
  <w:style w:type="character" w:customStyle="1" w:styleId="SidefodTegn">
    <w:name w:val="Sidefod Tegn"/>
    <w:basedOn w:val="Standardskrifttypeiafsnit"/>
    <w:link w:val="Sidefod"/>
    <w:uiPriority w:val="99"/>
    <w:rsid w:val="00142FE2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42FE2"/>
    <w:pPr>
      <w:spacing w:after="0" w:line="240" w:lineRule="auto"/>
      <w:ind w:left="142"/>
    </w:pPr>
    <w:rPr>
      <w:rFonts w:ascii="Tahoma" w:eastAsia="Calibri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42FE2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E3BF6"/>
    <w:rPr>
      <w:rFonts w:eastAsia="Times New Roman"/>
      <w:b/>
      <w:sz w:val="22"/>
      <w:lang w:val="da-DK" w:eastAsia="da-DK"/>
    </w:rPr>
  </w:style>
  <w:style w:type="table" w:styleId="Tabel-Gitter">
    <w:name w:val="Table Grid"/>
    <w:basedOn w:val="Tabel-Normal"/>
    <w:uiPriority w:val="39"/>
    <w:rsid w:val="00B703D3"/>
    <w:rPr>
      <w:rFonts w:asciiTheme="minorHAnsi" w:eastAsiaTheme="minorHAnsi" w:hAnsiTheme="minorHAnsi" w:cstheme="minorBidi"/>
      <w:sz w:val="22"/>
      <w:szCs w:val="22"/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6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osu-FVH\SOSU%20FVH%20Tomt%20dokumen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510FEA1F283E4C9A6731234DFE5B8B" ma:contentTypeVersion="9" ma:contentTypeDescription="Create a new document." ma:contentTypeScope="" ma:versionID="3fff7e91f1f11f2d1272cb41d1dfa7b9">
  <xsd:schema xmlns:xsd="http://www.w3.org/2001/XMLSchema" xmlns:xs="http://www.w3.org/2001/XMLSchema" xmlns:p="http://schemas.microsoft.com/office/2006/metadata/properties" xmlns:ns3="c497320f-c736-4693-a819-5e3658259834" xmlns:ns4="583b5bbd-5f1c-418c-9134-f699e8c03aeb" targetNamespace="http://schemas.microsoft.com/office/2006/metadata/properties" ma:root="true" ma:fieldsID="c86d2e594bb95692ebe0171351fd3035" ns3:_="" ns4:_="">
    <xsd:import namespace="c497320f-c736-4693-a819-5e3658259834"/>
    <xsd:import namespace="583b5bbd-5f1c-418c-9134-f699e8c03ae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320f-c736-4693-a819-5e365825983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3b5bbd-5f1c-418c-9134-f699e8c03a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C9DC5A-5447-43B4-96FA-1C995F3973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04A07D-FDD3-49AA-970F-7D3816027C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9367303-DF15-4286-90E7-8588C30AE26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D86B625-0C3C-4281-B381-E7D6337DF2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320f-c736-4693-a819-5e3658259834"/>
    <ds:schemaRef ds:uri="583b5bbd-5f1c-418c-9134-f699e8c03a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SOSU FVH Tomt dokument</Template>
  <TotalTime>226</TotalTime>
  <Pages>2</Pages>
  <Words>546</Words>
  <Characters>3332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PrinfoVejle</Company>
  <LinksUpToDate>false</LinksUpToDate>
  <CharactersWithSpaces>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Landberg Pedersen</dc:creator>
  <cp:keywords/>
  <dc:description/>
  <cp:lastModifiedBy>Lene Landberg Pedersen</cp:lastModifiedBy>
  <cp:revision>112</cp:revision>
  <cp:lastPrinted>2019-04-29T09:36:00Z</cp:lastPrinted>
  <dcterms:created xsi:type="dcterms:W3CDTF">2020-03-26T13:58:00Z</dcterms:created>
  <dcterms:modified xsi:type="dcterms:W3CDTF">2022-11-25T07:48:00Z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0x010100CA510FEA1F283E4C9A6731234DFE5B8B</vt:lpwstr>
  </property>
</Properties>
</file>