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501" w:rsidRDefault="00B67A2C" w:rsidP="00F94CA9">
      <w:pPr>
        <w:rPr>
          <w:b/>
          <w:sz w:val="20"/>
          <w:szCs w:val="20"/>
        </w:rPr>
      </w:pPr>
      <w:bookmarkStart w:id="0" w:name="_GoBack"/>
      <w:bookmarkEnd w:id="0"/>
      <w:r w:rsidRPr="00B67A2C">
        <w:rPr>
          <w:b/>
          <w:sz w:val="20"/>
          <w:szCs w:val="20"/>
        </w:rPr>
        <w:t>Skabelon til dagsordenspunkter</w:t>
      </w:r>
    </w:p>
    <w:p w:rsidR="00B67A2C" w:rsidRDefault="00B67A2C" w:rsidP="00F94CA9">
      <w:pPr>
        <w:rPr>
          <w:sz w:val="20"/>
          <w:szCs w:val="20"/>
        </w:rPr>
      </w:pPr>
      <w:r>
        <w:rPr>
          <w:sz w:val="20"/>
          <w:szCs w:val="20"/>
        </w:rPr>
        <w:t>Skabelonen anvendes til beskrivelse af dagsordenspunkter i følgende mødefora: LUU, implementeringsgruppen og lokale implementeringsgrupper.</w:t>
      </w:r>
    </w:p>
    <w:p w:rsidR="00231E3D" w:rsidRDefault="00231E3D" w:rsidP="00F94CA9">
      <w:pPr>
        <w:rPr>
          <w:sz w:val="20"/>
          <w:szCs w:val="20"/>
        </w:rPr>
      </w:pPr>
      <w:r>
        <w:rPr>
          <w:sz w:val="20"/>
          <w:szCs w:val="20"/>
        </w:rPr>
        <w:t>Punktet må max. fylde en side ekskl. Bilag.</w:t>
      </w:r>
    </w:p>
    <w:tbl>
      <w:tblPr>
        <w:tblStyle w:val="Tabel-Gitter"/>
        <w:tblW w:w="0" w:type="auto"/>
        <w:tblInd w:w="142" w:type="dxa"/>
        <w:tblLook w:val="04A0" w:firstRow="1" w:lastRow="0" w:firstColumn="1" w:lastColumn="0" w:noHBand="0" w:noVBand="1"/>
      </w:tblPr>
      <w:tblGrid>
        <w:gridCol w:w="2688"/>
        <w:gridCol w:w="6798"/>
      </w:tblGrid>
      <w:tr w:rsidR="00B67A2C" w:rsidTr="00B67A2C">
        <w:tc>
          <w:tcPr>
            <w:tcW w:w="2688" w:type="dxa"/>
          </w:tcPr>
          <w:p w:rsidR="00B67A2C" w:rsidRPr="00552ABA" w:rsidRDefault="00B67A2C" w:rsidP="00F94CA9">
            <w:pPr>
              <w:ind w:left="0"/>
              <w:rPr>
                <w:b/>
                <w:sz w:val="20"/>
                <w:szCs w:val="20"/>
              </w:rPr>
            </w:pPr>
            <w:r w:rsidRPr="00552ABA">
              <w:rPr>
                <w:b/>
                <w:sz w:val="20"/>
                <w:szCs w:val="20"/>
              </w:rPr>
              <w:t>Oversk</w:t>
            </w:r>
            <w:r w:rsidR="00231E3D">
              <w:rPr>
                <w:b/>
                <w:sz w:val="20"/>
                <w:szCs w:val="20"/>
              </w:rPr>
              <w:t>r</w:t>
            </w:r>
            <w:r w:rsidRPr="00552ABA">
              <w:rPr>
                <w:b/>
                <w:sz w:val="20"/>
                <w:szCs w:val="20"/>
              </w:rPr>
              <w:t>ift på dagsordenspunktet</w:t>
            </w:r>
          </w:p>
        </w:tc>
        <w:tc>
          <w:tcPr>
            <w:tcW w:w="6798" w:type="dxa"/>
          </w:tcPr>
          <w:p w:rsidR="00B67A2C" w:rsidRDefault="00552ABA" w:rsidP="00F94CA9">
            <w:pPr>
              <w:ind w:left="0"/>
              <w:rPr>
                <w:i/>
                <w:sz w:val="20"/>
                <w:szCs w:val="20"/>
              </w:rPr>
            </w:pPr>
            <w:r w:rsidRPr="00552ABA">
              <w:rPr>
                <w:i/>
                <w:sz w:val="20"/>
                <w:szCs w:val="20"/>
              </w:rPr>
              <w:t xml:space="preserve">Her indsættes overskriften på dagsordenspunktet. </w:t>
            </w:r>
          </w:p>
          <w:p w:rsidR="00552ABA" w:rsidRPr="00552ABA" w:rsidRDefault="00552ABA" w:rsidP="00F94CA9">
            <w:pPr>
              <w:ind w:left="0"/>
              <w:rPr>
                <w:sz w:val="20"/>
                <w:szCs w:val="20"/>
              </w:rPr>
            </w:pPr>
          </w:p>
        </w:tc>
      </w:tr>
      <w:tr w:rsidR="006650BD" w:rsidTr="00B67A2C">
        <w:tc>
          <w:tcPr>
            <w:tcW w:w="2688" w:type="dxa"/>
          </w:tcPr>
          <w:p w:rsidR="006650BD" w:rsidRPr="00552ABA" w:rsidRDefault="006650BD" w:rsidP="00F94CA9">
            <w:pPr>
              <w:ind w:left="0"/>
              <w:rPr>
                <w:b/>
                <w:sz w:val="20"/>
                <w:szCs w:val="20"/>
              </w:rPr>
            </w:pPr>
            <w:r w:rsidRPr="00552ABA">
              <w:rPr>
                <w:b/>
                <w:sz w:val="20"/>
                <w:szCs w:val="20"/>
              </w:rPr>
              <w:t>Ansvarlig for punktet</w:t>
            </w:r>
          </w:p>
        </w:tc>
        <w:tc>
          <w:tcPr>
            <w:tcW w:w="6798" w:type="dxa"/>
          </w:tcPr>
          <w:p w:rsidR="006650BD" w:rsidRPr="00552ABA" w:rsidRDefault="00552ABA" w:rsidP="00F94CA9">
            <w:pPr>
              <w:ind w:left="0"/>
              <w:rPr>
                <w:i/>
                <w:sz w:val="20"/>
                <w:szCs w:val="20"/>
              </w:rPr>
            </w:pPr>
            <w:r w:rsidRPr="00552ABA">
              <w:rPr>
                <w:i/>
                <w:sz w:val="20"/>
                <w:szCs w:val="20"/>
              </w:rPr>
              <w:t xml:space="preserve">Her indsættes den eller de mødedeltagere, som er ansvarlig for punktet. </w:t>
            </w:r>
          </w:p>
          <w:p w:rsidR="00552ABA" w:rsidRDefault="00552ABA" w:rsidP="00F94CA9">
            <w:pPr>
              <w:ind w:left="0"/>
              <w:rPr>
                <w:sz w:val="20"/>
                <w:szCs w:val="20"/>
              </w:rPr>
            </w:pPr>
          </w:p>
        </w:tc>
      </w:tr>
      <w:tr w:rsidR="000E1E1E" w:rsidTr="00B67A2C">
        <w:tc>
          <w:tcPr>
            <w:tcW w:w="2688" w:type="dxa"/>
          </w:tcPr>
          <w:p w:rsidR="000E1E1E" w:rsidRPr="00552ABA" w:rsidRDefault="000E1E1E" w:rsidP="00F94CA9">
            <w:pPr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Varighed for punktet</w:t>
            </w:r>
          </w:p>
        </w:tc>
        <w:tc>
          <w:tcPr>
            <w:tcW w:w="6798" w:type="dxa"/>
          </w:tcPr>
          <w:p w:rsidR="000E1E1E" w:rsidRPr="00552ABA" w:rsidRDefault="000E1E1E" w:rsidP="000E1E1E">
            <w:pPr>
              <w:ind w:left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Her indsættes antal minutter til behandling af punktet</w:t>
            </w:r>
          </w:p>
        </w:tc>
      </w:tr>
      <w:tr w:rsidR="00B67A2C" w:rsidTr="00B67A2C">
        <w:tc>
          <w:tcPr>
            <w:tcW w:w="2688" w:type="dxa"/>
          </w:tcPr>
          <w:p w:rsidR="00B67A2C" w:rsidRPr="00552ABA" w:rsidRDefault="00B67A2C" w:rsidP="00F94CA9">
            <w:pPr>
              <w:ind w:left="0"/>
              <w:rPr>
                <w:b/>
                <w:sz w:val="20"/>
                <w:szCs w:val="20"/>
              </w:rPr>
            </w:pPr>
            <w:r w:rsidRPr="00552ABA">
              <w:rPr>
                <w:b/>
                <w:sz w:val="20"/>
                <w:szCs w:val="20"/>
              </w:rPr>
              <w:t>Sagsfremstilling</w:t>
            </w:r>
          </w:p>
        </w:tc>
        <w:tc>
          <w:tcPr>
            <w:tcW w:w="6798" w:type="dxa"/>
          </w:tcPr>
          <w:p w:rsidR="00B67A2C" w:rsidRDefault="006650BD" w:rsidP="00F94CA9">
            <w:pPr>
              <w:ind w:left="0"/>
              <w:rPr>
                <w:i/>
                <w:iCs/>
                <w:sz w:val="20"/>
                <w:szCs w:val="20"/>
              </w:rPr>
            </w:pPr>
            <w:r w:rsidRPr="00552ABA">
              <w:rPr>
                <w:i/>
                <w:sz w:val="20"/>
                <w:szCs w:val="20"/>
              </w:rPr>
              <w:t xml:space="preserve">Her laves en kort sagsfremstilling, som omhandler de væsentlige emner for punktet. Det er vigtigt, at sagsfremstillingen er forståelig for mødedeltagere, som ikke kender emnet eller problemstillingen. </w:t>
            </w:r>
            <w:r w:rsidR="00231E3D" w:rsidRPr="00231E3D">
              <w:rPr>
                <w:i/>
                <w:iCs/>
                <w:sz w:val="20"/>
                <w:szCs w:val="20"/>
              </w:rPr>
              <w:t>Tænk på at give mødedeltagerne et dækkende grundlag for behandling af punktet.</w:t>
            </w:r>
          </w:p>
          <w:p w:rsidR="00552ABA" w:rsidRDefault="00552ABA" w:rsidP="00231E3D">
            <w:pPr>
              <w:ind w:left="0"/>
              <w:rPr>
                <w:sz w:val="20"/>
                <w:szCs w:val="20"/>
              </w:rPr>
            </w:pPr>
          </w:p>
        </w:tc>
      </w:tr>
      <w:tr w:rsidR="00B67A2C" w:rsidTr="00B67A2C">
        <w:tc>
          <w:tcPr>
            <w:tcW w:w="2688" w:type="dxa"/>
          </w:tcPr>
          <w:p w:rsidR="00B67A2C" w:rsidRPr="00552ABA" w:rsidRDefault="00B67A2C" w:rsidP="00F94CA9">
            <w:pPr>
              <w:ind w:left="0"/>
              <w:rPr>
                <w:b/>
                <w:sz w:val="20"/>
                <w:szCs w:val="20"/>
              </w:rPr>
            </w:pPr>
            <w:r w:rsidRPr="00552ABA">
              <w:rPr>
                <w:b/>
                <w:sz w:val="20"/>
                <w:szCs w:val="20"/>
              </w:rPr>
              <w:t>Indstilling</w:t>
            </w:r>
          </w:p>
        </w:tc>
        <w:tc>
          <w:tcPr>
            <w:tcW w:w="6798" w:type="dxa"/>
          </w:tcPr>
          <w:p w:rsidR="00B67A2C" w:rsidRDefault="00552ABA" w:rsidP="00552ABA">
            <w:pPr>
              <w:ind w:left="0"/>
              <w:rPr>
                <w:i/>
                <w:sz w:val="20"/>
                <w:szCs w:val="20"/>
              </w:rPr>
            </w:pPr>
            <w:r w:rsidRPr="00552ABA">
              <w:rPr>
                <w:i/>
                <w:sz w:val="20"/>
                <w:szCs w:val="20"/>
              </w:rPr>
              <w:t>Her beskrives, h</w:t>
            </w:r>
            <w:r w:rsidR="006650BD" w:rsidRPr="00552ABA">
              <w:rPr>
                <w:i/>
                <w:sz w:val="20"/>
                <w:szCs w:val="20"/>
              </w:rPr>
              <w:t xml:space="preserve">vordan mødedeltagerne </w:t>
            </w:r>
            <w:r w:rsidRPr="00552ABA">
              <w:rPr>
                <w:i/>
                <w:sz w:val="20"/>
                <w:szCs w:val="20"/>
              </w:rPr>
              <w:t xml:space="preserve">skal </w:t>
            </w:r>
            <w:r w:rsidR="006650BD" w:rsidRPr="00552ABA">
              <w:rPr>
                <w:i/>
                <w:sz w:val="20"/>
                <w:szCs w:val="20"/>
              </w:rPr>
              <w:t>behandle punktet. Det skal fremgå, om punktet er til orientering, drøftelse eller beslutning</w:t>
            </w:r>
            <w:r w:rsidR="001236A6">
              <w:rPr>
                <w:i/>
                <w:sz w:val="20"/>
                <w:szCs w:val="20"/>
              </w:rPr>
              <w:t xml:space="preserve"> (I skal være opmærksom på, hvor LUU har beslutningskompetence)</w:t>
            </w:r>
            <w:r w:rsidR="006650BD" w:rsidRPr="00552ABA">
              <w:rPr>
                <w:i/>
                <w:sz w:val="20"/>
                <w:szCs w:val="20"/>
              </w:rPr>
              <w:t xml:space="preserve">. </w:t>
            </w:r>
          </w:p>
          <w:p w:rsidR="00231E3D" w:rsidRDefault="00231E3D" w:rsidP="00552ABA">
            <w:pPr>
              <w:ind w:left="0"/>
              <w:rPr>
                <w:i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Eks. kommunerne indstiller til LUU at drøfte og beslutte, om der skal arbejdes videre med tiltaget i praktikken.</w:t>
            </w:r>
          </w:p>
          <w:p w:rsidR="00231E3D" w:rsidRDefault="00231E3D" w:rsidP="00552ABA">
            <w:pPr>
              <w:ind w:left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Eks. Skolen indstiller, at implementeringsgruppen tager orienteringen til efterretning.</w:t>
            </w:r>
          </w:p>
          <w:p w:rsidR="00231E3D" w:rsidRPr="00552ABA" w:rsidRDefault="00231E3D" w:rsidP="00552ABA">
            <w:pPr>
              <w:ind w:left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Eks. LUU bedes drøfte vejledningen og tage stilling til skolens anbefaling. </w:t>
            </w:r>
          </w:p>
          <w:p w:rsidR="00552ABA" w:rsidRDefault="00552ABA" w:rsidP="00552ABA">
            <w:pPr>
              <w:ind w:left="0"/>
              <w:rPr>
                <w:sz w:val="20"/>
                <w:szCs w:val="20"/>
              </w:rPr>
            </w:pPr>
          </w:p>
        </w:tc>
      </w:tr>
      <w:tr w:rsidR="00B67A2C" w:rsidTr="00B67A2C">
        <w:tc>
          <w:tcPr>
            <w:tcW w:w="2688" w:type="dxa"/>
          </w:tcPr>
          <w:p w:rsidR="00B67A2C" w:rsidRPr="00552ABA" w:rsidRDefault="00B67A2C" w:rsidP="00F94CA9">
            <w:pPr>
              <w:ind w:left="0"/>
              <w:rPr>
                <w:b/>
                <w:sz w:val="20"/>
                <w:szCs w:val="20"/>
              </w:rPr>
            </w:pPr>
            <w:r w:rsidRPr="00552ABA">
              <w:rPr>
                <w:b/>
                <w:sz w:val="20"/>
                <w:szCs w:val="20"/>
              </w:rPr>
              <w:t>Bilag</w:t>
            </w:r>
          </w:p>
        </w:tc>
        <w:tc>
          <w:tcPr>
            <w:tcW w:w="6798" w:type="dxa"/>
          </w:tcPr>
          <w:p w:rsidR="00B67A2C" w:rsidRPr="00552ABA" w:rsidRDefault="006650BD" w:rsidP="00F94CA9">
            <w:pPr>
              <w:ind w:left="0"/>
              <w:rPr>
                <w:i/>
                <w:sz w:val="20"/>
                <w:szCs w:val="20"/>
              </w:rPr>
            </w:pPr>
            <w:r w:rsidRPr="00552ABA">
              <w:rPr>
                <w:i/>
                <w:sz w:val="20"/>
                <w:szCs w:val="20"/>
              </w:rPr>
              <w:t xml:space="preserve">Relevante bilag medsendes dagsordenspunktet. </w:t>
            </w:r>
          </w:p>
          <w:p w:rsidR="00552ABA" w:rsidRDefault="00552ABA" w:rsidP="00F94CA9">
            <w:pPr>
              <w:ind w:left="0"/>
              <w:rPr>
                <w:sz w:val="20"/>
                <w:szCs w:val="20"/>
              </w:rPr>
            </w:pPr>
          </w:p>
        </w:tc>
      </w:tr>
      <w:tr w:rsidR="000E1E1E" w:rsidTr="00B67A2C">
        <w:tc>
          <w:tcPr>
            <w:tcW w:w="2688" w:type="dxa"/>
          </w:tcPr>
          <w:p w:rsidR="000E1E1E" w:rsidRPr="00552ABA" w:rsidRDefault="000E1E1E" w:rsidP="00F94CA9">
            <w:pPr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Konklusion</w:t>
            </w:r>
          </w:p>
        </w:tc>
        <w:tc>
          <w:tcPr>
            <w:tcW w:w="6798" w:type="dxa"/>
          </w:tcPr>
          <w:p w:rsidR="000E1E1E" w:rsidRPr="00552ABA" w:rsidRDefault="000E1E1E" w:rsidP="00F94CA9">
            <w:pPr>
              <w:ind w:left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Konklusio</w:t>
            </w:r>
            <w:r w:rsidR="00184226">
              <w:rPr>
                <w:i/>
                <w:sz w:val="20"/>
                <w:szCs w:val="20"/>
              </w:rPr>
              <w:t>n på punktet udfyldes af referent på møderne</w:t>
            </w:r>
            <w:r>
              <w:rPr>
                <w:i/>
                <w:sz w:val="20"/>
                <w:szCs w:val="20"/>
              </w:rPr>
              <w:t xml:space="preserve">. </w:t>
            </w:r>
          </w:p>
        </w:tc>
      </w:tr>
    </w:tbl>
    <w:p w:rsidR="00B67A2C" w:rsidRPr="00B67A2C" w:rsidRDefault="00B67A2C" w:rsidP="00F94CA9">
      <w:pPr>
        <w:rPr>
          <w:sz w:val="20"/>
          <w:szCs w:val="20"/>
        </w:rPr>
      </w:pPr>
    </w:p>
    <w:sectPr w:rsidR="00B67A2C" w:rsidRPr="00B67A2C" w:rsidSect="00622660">
      <w:headerReference w:type="default" r:id="rId7"/>
      <w:footerReference w:type="default" r:id="rId8"/>
      <w:pgSz w:w="11906" w:h="16838"/>
      <w:pgMar w:top="3403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7A2C" w:rsidRDefault="00B67A2C" w:rsidP="00F94CA9">
      <w:r>
        <w:separator/>
      </w:r>
    </w:p>
  </w:endnote>
  <w:endnote w:type="continuationSeparator" w:id="0">
    <w:p w:rsidR="00B67A2C" w:rsidRDefault="00B67A2C" w:rsidP="00F94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FE2" w:rsidRDefault="009D1EDD" w:rsidP="00F94CA9">
    <w:pPr>
      <w:pStyle w:val="Sidefod"/>
    </w:pPr>
    <w:r>
      <w:rPr>
        <w:noProof/>
        <w:lang w:eastAsia="da-DK"/>
      </w:rPr>
      <w:drawing>
        <wp:anchor distT="0" distB="0" distL="114300" distR="114300" simplePos="0" relativeHeight="251657216" behindDoc="1" locked="0" layoutInCell="1" allowOverlap="1" wp14:anchorId="2ABAEDE1" wp14:editId="2ABAEDE2">
          <wp:simplePos x="0" y="0"/>
          <wp:positionH relativeFrom="column">
            <wp:posOffset>-734060</wp:posOffset>
          </wp:positionH>
          <wp:positionV relativeFrom="paragraph">
            <wp:posOffset>-2540</wp:posOffset>
          </wp:positionV>
          <wp:extent cx="7604760" cy="617220"/>
          <wp:effectExtent l="0" t="0" r="0" b="0"/>
          <wp:wrapNone/>
          <wp:docPr id="1" name="Billede 0" descr="345487_Word_b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0" descr="345487_Word_bu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476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7A2C" w:rsidRDefault="00B67A2C" w:rsidP="00F94CA9">
      <w:r>
        <w:separator/>
      </w:r>
    </w:p>
  </w:footnote>
  <w:footnote w:type="continuationSeparator" w:id="0">
    <w:p w:rsidR="00B67A2C" w:rsidRDefault="00B67A2C" w:rsidP="00F94C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FE2" w:rsidRDefault="00D32AC7" w:rsidP="00F94CA9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9264" behindDoc="1" locked="0" layoutInCell="1" allowOverlap="1" wp14:anchorId="5E0E1CAF" wp14:editId="327DC6AF">
          <wp:simplePos x="0" y="0"/>
          <wp:positionH relativeFrom="column">
            <wp:posOffset>703359</wp:posOffset>
          </wp:positionH>
          <wp:positionV relativeFrom="paragraph">
            <wp:posOffset>-436245</wp:posOffset>
          </wp:positionV>
          <wp:extent cx="6120130" cy="844550"/>
          <wp:effectExtent l="0" t="0" r="0" b="0"/>
          <wp:wrapTight wrapText="bothSides">
            <wp:wrapPolygon edited="0">
              <wp:start x="0" y="0"/>
              <wp:lineTo x="0" y="20950"/>
              <wp:lineTo x="21515" y="20950"/>
              <wp:lineTo x="21515" y="0"/>
              <wp:lineTo x="0" y="0"/>
            </wp:wrapPolygon>
          </wp:wrapTight>
          <wp:docPr id="6" name="Billede 5" descr="345487_Word_top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lede 5" descr="345487_Word_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777"/>
                  <a:stretch>
                    <a:fillRect/>
                  </a:stretch>
                </pic:blipFill>
                <pic:spPr>
                  <a:xfrm>
                    <a:off x="0" y="0"/>
                    <a:ext cx="6120130" cy="844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attachedTemplate r:id="rId1"/>
  <w:revisionView w:inkAnnotations="0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A2C"/>
    <w:rsid w:val="000A0CF9"/>
    <w:rsid w:val="000C4A72"/>
    <w:rsid w:val="000E1E1E"/>
    <w:rsid w:val="000E3BF6"/>
    <w:rsid w:val="001236A6"/>
    <w:rsid w:val="00142FE2"/>
    <w:rsid w:val="00184226"/>
    <w:rsid w:val="001B1835"/>
    <w:rsid w:val="001E67A4"/>
    <w:rsid w:val="0021515E"/>
    <w:rsid w:val="00231E3D"/>
    <w:rsid w:val="00241EC5"/>
    <w:rsid w:val="0032619F"/>
    <w:rsid w:val="0038710D"/>
    <w:rsid w:val="003C5374"/>
    <w:rsid w:val="004A078E"/>
    <w:rsid w:val="00552ABA"/>
    <w:rsid w:val="005A76A0"/>
    <w:rsid w:val="005C7609"/>
    <w:rsid w:val="005D7D78"/>
    <w:rsid w:val="00622660"/>
    <w:rsid w:val="006650BD"/>
    <w:rsid w:val="0067633B"/>
    <w:rsid w:val="007748BC"/>
    <w:rsid w:val="007E52A3"/>
    <w:rsid w:val="0083698F"/>
    <w:rsid w:val="008814AE"/>
    <w:rsid w:val="00902501"/>
    <w:rsid w:val="009218E1"/>
    <w:rsid w:val="009D1EDD"/>
    <w:rsid w:val="00B17A6E"/>
    <w:rsid w:val="00B67A2C"/>
    <w:rsid w:val="00C44AAB"/>
    <w:rsid w:val="00CB5D5B"/>
    <w:rsid w:val="00CC258E"/>
    <w:rsid w:val="00D20021"/>
    <w:rsid w:val="00D31E1C"/>
    <w:rsid w:val="00D32AC7"/>
    <w:rsid w:val="00F94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FE2A80EC-DAA7-4012-B34F-D36E425BC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4CA9"/>
    <w:pPr>
      <w:spacing w:after="200" w:line="276" w:lineRule="auto"/>
      <w:ind w:left="142"/>
    </w:pPr>
    <w:rPr>
      <w:sz w:val="22"/>
      <w:szCs w:val="22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E3BF6"/>
    <w:pPr>
      <w:tabs>
        <w:tab w:val="left" w:pos="7088"/>
        <w:tab w:val="left" w:pos="7938"/>
      </w:tabs>
      <w:spacing w:after="0" w:line="240" w:lineRule="auto"/>
      <w:outlineLvl w:val="0"/>
    </w:pPr>
    <w:rPr>
      <w:rFonts w:eastAsia="Times New Roman"/>
      <w:b/>
      <w:szCs w:val="20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Careitec">
    <w:name w:val="Careitec"/>
    <w:basedOn w:val="Tabel-Normal"/>
    <w:uiPriority w:val="99"/>
    <w:qFormat/>
    <w:rsid w:val="004A078E"/>
    <w:rPr>
      <w:rFonts w:eastAsia="Times New Roman"/>
      <w:lang w:eastAsia="da-DK"/>
    </w:rPr>
    <w:tblPr/>
  </w:style>
  <w:style w:type="paragraph" w:styleId="Sidehoved">
    <w:name w:val="header"/>
    <w:basedOn w:val="Normal"/>
    <w:link w:val="SidehovedTegn"/>
    <w:uiPriority w:val="99"/>
    <w:unhideWhenUsed/>
    <w:rsid w:val="00142F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42FE2"/>
  </w:style>
  <w:style w:type="paragraph" w:styleId="Sidefod">
    <w:name w:val="footer"/>
    <w:basedOn w:val="Normal"/>
    <w:link w:val="SidefodTegn"/>
    <w:uiPriority w:val="99"/>
    <w:unhideWhenUsed/>
    <w:rsid w:val="00142F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42FE2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42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42FE2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E3BF6"/>
    <w:rPr>
      <w:rFonts w:eastAsia="Times New Roman"/>
      <w:b/>
      <w:sz w:val="22"/>
      <w:lang w:val="da-DK" w:eastAsia="da-DK"/>
    </w:rPr>
  </w:style>
  <w:style w:type="table" w:styleId="Tabel-Gitter">
    <w:name w:val="Table Grid"/>
    <w:basedOn w:val="Tabel-Normal"/>
    <w:uiPriority w:val="59"/>
    <w:rsid w:val="00B67A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98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0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3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2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5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3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osu-FVH\SOSU%20FVH%20Tomt%20dokumen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F8DDA8-ED4F-40DD-ABC0-5D30E2582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SOSU FVH Tomt dokument</Template>
  <TotalTime>0</TotalTime>
  <Pages>2</Pages>
  <Words>195</Words>
  <Characters>1193</Characters>
  <Application>Microsoft Office Word</Application>
  <DocSecurity>4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PrinfoVejle</Company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Rikke Fisker Christensen</dc:creator>
  <cp:keywords/>
  <dc:description/>
  <cp:lastModifiedBy>Vicky Enemark Asmussen</cp:lastModifiedBy>
  <cp:revision>2</cp:revision>
  <cp:lastPrinted>2014-10-13T04:14:00Z</cp:lastPrinted>
  <dcterms:created xsi:type="dcterms:W3CDTF">2018-04-20T11:33:00Z</dcterms:created>
  <dcterms:modified xsi:type="dcterms:W3CDTF">2018-04-20T11:33:00Z</dcterms:modified>
</cp:coreProperties>
</file>